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75D8F" w14:textId="77777777" w:rsidR="00857741" w:rsidRDefault="00857741" w:rsidP="00D44059">
      <w:pPr>
        <w:ind w:left="1276" w:hanging="142"/>
        <w:rPr>
          <w:rFonts w:ascii="Arial" w:hAnsi="Arial" w:cs="Arial"/>
          <w:b/>
          <w:sz w:val="28"/>
          <w:szCs w:val="28"/>
        </w:rPr>
      </w:pPr>
    </w:p>
    <w:p w14:paraId="1C3A5961" w14:textId="3FE0089E" w:rsidR="00D44059" w:rsidRPr="00D44059" w:rsidRDefault="00D44059" w:rsidP="00D44059">
      <w:pPr>
        <w:ind w:left="1276" w:hanging="14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FORHÅNDSGODKJENNING AV EMNER PÅ UTVEKSLING</w:t>
      </w:r>
      <w:r>
        <w:rPr>
          <w:rFonts w:ascii="Arial" w:hAnsi="Arial" w:cs="Arial"/>
          <w:b/>
          <w:sz w:val="28"/>
          <w:szCs w:val="28"/>
        </w:rPr>
        <w:br/>
      </w:r>
    </w:p>
    <w:p w14:paraId="0583AE57" w14:textId="77777777" w:rsidR="007F0028" w:rsidRPr="005305F2" w:rsidRDefault="007F0028" w:rsidP="00831152">
      <w:pPr>
        <w:rPr>
          <w:b/>
        </w:rPr>
      </w:pPr>
    </w:p>
    <w:tbl>
      <w:tblPr>
        <w:tblW w:w="0" w:type="auto"/>
        <w:tblInd w:w="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084"/>
      </w:tblGrid>
      <w:tr w:rsidR="007F0028" w:rsidRPr="00344306" w14:paraId="554AB9A1" w14:textId="77777777" w:rsidTr="00344306">
        <w:tc>
          <w:tcPr>
            <w:tcW w:w="2802" w:type="dxa"/>
            <w:shd w:val="clear" w:color="auto" w:fill="auto"/>
          </w:tcPr>
          <w:p w14:paraId="27C3F9C0" w14:textId="26FA9B1C" w:rsidR="007F0028" w:rsidRPr="00344306" w:rsidRDefault="007F0028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44306">
              <w:rPr>
                <w:rFonts w:ascii="Calibri" w:hAnsi="Calibri" w:cs="Calibri"/>
                <w:sz w:val="22"/>
                <w:szCs w:val="22"/>
              </w:rPr>
              <w:t>Navn</w:t>
            </w:r>
          </w:p>
        </w:tc>
        <w:tc>
          <w:tcPr>
            <w:tcW w:w="7084" w:type="dxa"/>
            <w:shd w:val="clear" w:color="auto" w:fill="auto"/>
          </w:tcPr>
          <w:p w14:paraId="245112CB" w14:textId="77777777" w:rsidR="007F0028" w:rsidRPr="00344306" w:rsidRDefault="007F0028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0028" w:rsidRPr="00344306" w14:paraId="4AF940A3" w14:textId="77777777" w:rsidTr="00344306">
        <w:tc>
          <w:tcPr>
            <w:tcW w:w="2802" w:type="dxa"/>
            <w:shd w:val="clear" w:color="auto" w:fill="auto"/>
          </w:tcPr>
          <w:p w14:paraId="1396A30C" w14:textId="3183C3C8" w:rsidR="007F0028" w:rsidRPr="00344306" w:rsidRDefault="007F0028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44306">
              <w:rPr>
                <w:rFonts w:ascii="Calibri" w:hAnsi="Calibri" w:cs="Calibri"/>
                <w:sz w:val="22"/>
                <w:szCs w:val="22"/>
              </w:rPr>
              <w:t>Studentn</w:t>
            </w:r>
            <w:r w:rsidR="00B844C4">
              <w:rPr>
                <w:rFonts w:ascii="Calibri" w:hAnsi="Calibri" w:cs="Calibri"/>
                <w:sz w:val="22"/>
                <w:szCs w:val="22"/>
              </w:rPr>
              <w:t>ummer</w:t>
            </w:r>
          </w:p>
        </w:tc>
        <w:tc>
          <w:tcPr>
            <w:tcW w:w="7084" w:type="dxa"/>
            <w:shd w:val="clear" w:color="auto" w:fill="auto"/>
          </w:tcPr>
          <w:p w14:paraId="14F9B74A" w14:textId="77777777" w:rsidR="007F0028" w:rsidRPr="00344306" w:rsidRDefault="007F0028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0028" w:rsidRPr="00344306" w14:paraId="3647B9A0" w14:textId="77777777" w:rsidTr="00344306">
        <w:tc>
          <w:tcPr>
            <w:tcW w:w="2802" w:type="dxa"/>
            <w:shd w:val="clear" w:color="auto" w:fill="auto"/>
          </w:tcPr>
          <w:p w14:paraId="5731943D" w14:textId="0238BCC8" w:rsidR="007F0028" w:rsidRPr="00344306" w:rsidRDefault="007F0028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44306">
              <w:rPr>
                <w:rFonts w:ascii="Calibri" w:hAnsi="Calibri" w:cs="Calibri"/>
                <w:sz w:val="22"/>
                <w:szCs w:val="22"/>
              </w:rPr>
              <w:t>Studieprogram ved UiA</w:t>
            </w:r>
          </w:p>
        </w:tc>
        <w:tc>
          <w:tcPr>
            <w:tcW w:w="7084" w:type="dxa"/>
            <w:shd w:val="clear" w:color="auto" w:fill="auto"/>
          </w:tcPr>
          <w:p w14:paraId="2410DF00" w14:textId="77777777" w:rsidR="007F0028" w:rsidRPr="00344306" w:rsidRDefault="007F0028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0028" w:rsidRPr="00344306" w14:paraId="15364494" w14:textId="77777777" w:rsidTr="00344306">
        <w:tc>
          <w:tcPr>
            <w:tcW w:w="2802" w:type="dxa"/>
            <w:shd w:val="clear" w:color="auto" w:fill="auto"/>
          </w:tcPr>
          <w:p w14:paraId="78A8F28F" w14:textId="49FE96F9" w:rsidR="007F0028" w:rsidRPr="00344306" w:rsidRDefault="003F56C7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Utenlandsk lærested</w:t>
            </w:r>
          </w:p>
        </w:tc>
        <w:tc>
          <w:tcPr>
            <w:tcW w:w="7084" w:type="dxa"/>
            <w:shd w:val="clear" w:color="auto" w:fill="auto"/>
          </w:tcPr>
          <w:p w14:paraId="046E4413" w14:textId="77777777" w:rsidR="007F0028" w:rsidRPr="00344306" w:rsidRDefault="007F0028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F0028" w:rsidRPr="00344306" w14:paraId="772CD0D9" w14:textId="77777777" w:rsidTr="00344306">
        <w:tc>
          <w:tcPr>
            <w:tcW w:w="2802" w:type="dxa"/>
            <w:shd w:val="clear" w:color="auto" w:fill="auto"/>
          </w:tcPr>
          <w:p w14:paraId="5DF193AB" w14:textId="03F251CC" w:rsidR="007F0028" w:rsidRPr="00344306" w:rsidRDefault="003F56C7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Periode for</w:t>
            </w:r>
            <w:r w:rsidR="007F0028" w:rsidRPr="00344306">
              <w:rPr>
                <w:rFonts w:ascii="Calibri" w:hAnsi="Calibri" w:cs="Calibri"/>
                <w:sz w:val="22"/>
                <w:szCs w:val="22"/>
              </w:rPr>
              <w:t xml:space="preserve"> utveksling</w:t>
            </w:r>
            <w:r>
              <w:rPr>
                <w:rFonts w:ascii="Calibri" w:hAnsi="Calibri" w:cs="Calibri"/>
                <w:sz w:val="22"/>
                <w:szCs w:val="22"/>
              </w:rPr>
              <w:t>en</w:t>
            </w:r>
          </w:p>
        </w:tc>
        <w:tc>
          <w:tcPr>
            <w:tcW w:w="7084" w:type="dxa"/>
            <w:shd w:val="clear" w:color="auto" w:fill="auto"/>
          </w:tcPr>
          <w:p w14:paraId="17BADFEA" w14:textId="77777777" w:rsidR="007F0028" w:rsidRPr="00344306" w:rsidRDefault="007F0028" w:rsidP="0034430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D55018E" w14:textId="77777777" w:rsidR="00D44059" w:rsidRPr="00344306" w:rsidRDefault="00D44059" w:rsidP="00D44059">
      <w:pPr>
        <w:spacing w:line="480" w:lineRule="auto"/>
        <w:ind w:left="851"/>
        <w:rPr>
          <w:rFonts w:ascii="Calibri" w:hAnsi="Calibri" w:cs="Calibri"/>
          <w:b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ab/>
      </w:r>
    </w:p>
    <w:p w14:paraId="11296DA5" w14:textId="02160C55" w:rsidR="00C05B26" w:rsidRPr="00344306" w:rsidRDefault="00D44059" w:rsidP="6CF53BC5">
      <w:pPr>
        <w:ind w:left="851"/>
        <w:rPr>
          <w:rFonts w:ascii="Calibri" w:hAnsi="Calibri" w:cs="Calibri"/>
        </w:rPr>
      </w:pPr>
      <w:r w:rsidRPr="6CF53BC5">
        <w:rPr>
          <w:rFonts w:ascii="Calibri" w:hAnsi="Calibri" w:cs="Calibri"/>
          <w:b/>
          <w:bCs/>
          <w:sz w:val="22"/>
          <w:szCs w:val="22"/>
        </w:rPr>
        <w:t>Fyll inn emnene du planlegger å ta på utvek</w:t>
      </w:r>
      <w:r w:rsidR="5BCD3CFF" w:rsidRPr="6CF53BC5">
        <w:rPr>
          <w:rFonts w:ascii="Calibri" w:hAnsi="Calibri" w:cs="Calibri"/>
          <w:b/>
          <w:bCs/>
          <w:sz w:val="22"/>
          <w:szCs w:val="22"/>
        </w:rPr>
        <w:t>s</w:t>
      </w:r>
      <w:r w:rsidRPr="6CF53BC5">
        <w:rPr>
          <w:rFonts w:ascii="Calibri" w:hAnsi="Calibri" w:cs="Calibri"/>
          <w:b/>
          <w:bCs/>
          <w:sz w:val="22"/>
          <w:szCs w:val="22"/>
        </w:rPr>
        <w:t>ling:</w:t>
      </w:r>
      <w:r>
        <w:br/>
      </w:r>
      <w:r>
        <w:br/>
      </w:r>
      <w:r w:rsidRPr="6CF53BC5">
        <w:rPr>
          <w:rFonts w:ascii="Calibri" w:hAnsi="Calibri" w:cs="Calibri"/>
        </w:rPr>
        <w:t xml:space="preserve">NB! Fyll gjerne inn flere emner enn det du faktisk skal ta, så har du flere emner å velge mellom. Studenter opplever noen </w:t>
      </w:r>
    </w:p>
    <w:p w14:paraId="7D600A3C" w14:textId="77777777" w:rsidR="00C05B26" w:rsidRPr="00344306" w:rsidRDefault="00D44059" w:rsidP="00C05B26">
      <w:pPr>
        <w:ind w:left="851"/>
        <w:rPr>
          <w:rFonts w:ascii="Calibri" w:hAnsi="Calibri" w:cs="Calibri"/>
          <w:bCs/>
        </w:rPr>
      </w:pPr>
      <w:r w:rsidRPr="00344306">
        <w:rPr>
          <w:rFonts w:ascii="Calibri" w:hAnsi="Calibri" w:cs="Calibri"/>
          <w:bCs/>
        </w:rPr>
        <w:t>gange</w:t>
      </w:r>
      <w:r w:rsidR="00C05B26" w:rsidRPr="00344306">
        <w:rPr>
          <w:rFonts w:ascii="Calibri" w:hAnsi="Calibri" w:cs="Calibri"/>
          <w:bCs/>
        </w:rPr>
        <w:t>r</w:t>
      </w:r>
      <w:r w:rsidRPr="00344306">
        <w:rPr>
          <w:rFonts w:ascii="Calibri" w:hAnsi="Calibri" w:cs="Calibri"/>
          <w:bCs/>
        </w:rPr>
        <w:t xml:space="preserve"> timeplankollisjoner eller at de av ulike årsaker ikke alltid får tatt de emnene de har planlagt. Har du litt flere emner </w:t>
      </w:r>
    </w:p>
    <w:p w14:paraId="6875A1F2" w14:textId="77777777" w:rsidR="007F0028" w:rsidRPr="00344306" w:rsidRDefault="00C05B26" w:rsidP="00C05B26">
      <w:pPr>
        <w:ind w:left="851"/>
        <w:rPr>
          <w:rFonts w:ascii="Calibri" w:hAnsi="Calibri" w:cs="Calibri"/>
          <w:bCs/>
        </w:rPr>
      </w:pPr>
      <w:r w:rsidRPr="00344306">
        <w:rPr>
          <w:rFonts w:ascii="Calibri" w:hAnsi="Calibri" w:cs="Calibri"/>
          <w:bCs/>
        </w:rPr>
        <w:t xml:space="preserve">i listen </w:t>
      </w:r>
      <w:r w:rsidR="00D44059" w:rsidRPr="00344306">
        <w:rPr>
          <w:rFonts w:ascii="Calibri" w:hAnsi="Calibri" w:cs="Calibri"/>
          <w:bCs/>
        </w:rPr>
        <w:t xml:space="preserve">enn </w:t>
      </w:r>
      <w:r w:rsidRPr="00344306">
        <w:rPr>
          <w:rFonts w:ascii="Calibri" w:hAnsi="Calibri" w:cs="Calibri"/>
          <w:bCs/>
        </w:rPr>
        <w:t xml:space="preserve">det </w:t>
      </w:r>
      <w:r w:rsidR="00D44059" w:rsidRPr="00344306">
        <w:rPr>
          <w:rFonts w:ascii="Calibri" w:hAnsi="Calibri" w:cs="Calibri"/>
          <w:bCs/>
        </w:rPr>
        <w:t xml:space="preserve">du trenger, slipper du </w:t>
      </w:r>
      <w:r w:rsidRPr="00344306">
        <w:rPr>
          <w:rFonts w:ascii="Calibri" w:hAnsi="Calibri" w:cs="Calibri"/>
          <w:bCs/>
        </w:rPr>
        <w:t xml:space="preserve">kanskje </w:t>
      </w:r>
      <w:r w:rsidR="00D44059" w:rsidRPr="00344306">
        <w:rPr>
          <w:rFonts w:ascii="Calibri" w:hAnsi="Calibri" w:cs="Calibri"/>
          <w:bCs/>
        </w:rPr>
        <w:t>ekstra runder med forhåndsgodkjenning.</w:t>
      </w:r>
      <w:r w:rsidRPr="00344306">
        <w:rPr>
          <w:rFonts w:ascii="Calibri" w:hAnsi="Calibri" w:cs="Calibri"/>
          <w:bCs/>
        </w:rPr>
        <w:br/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984"/>
        <w:gridCol w:w="2410"/>
        <w:gridCol w:w="2905"/>
      </w:tblGrid>
      <w:tr w:rsidR="00D44059" w:rsidRPr="00344306" w14:paraId="59D16F3E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03D2AE63" w14:textId="0D5844B8" w:rsidR="00D44059" w:rsidRPr="003F56C7" w:rsidRDefault="00D44059" w:rsidP="00C05B2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F56C7">
              <w:rPr>
                <w:rFonts w:ascii="Calibri" w:hAnsi="Calibri" w:cs="Calibri"/>
                <w:b/>
                <w:sz w:val="22"/>
                <w:szCs w:val="22"/>
              </w:rPr>
              <w:t>Emnekode og emnenavn</w:t>
            </w:r>
            <w:r w:rsidR="00C05B26" w:rsidRPr="003F56C7">
              <w:rPr>
                <w:rFonts w:ascii="Calibri" w:hAnsi="Calibri" w:cs="Calibri"/>
                <w:b/>
                <w:sz w:val="22"/>
                <w:szCs w:val="22"/>
              </w:rPr>
              <w:t xml:space="preserve"> ved </w:t>
            </w:r>
            <w:r w:rsidR="00C27196" w:rsidRPr="003F56C7">
              <w:rPr>
                <w:rFonts w:ascii="Calibri" w:hAnsi="Calibri" w:cs="Calibri"/>
                <w:b/>
                <w:sz w:val="22"/>
                <w:szCs w:val="22"/>
              </w:rPr>
              <w:t>lærestedet i utlandet</w:t>
            </w:r>
          </w:p>
        </w:tc>
        <w:tc>
          <w:tcPr>
            <w:tcW w:w="1984" w:type="dxa"/>
            <w:shd w:val="clear" w:color="auto" w:fill="auto"/>
          </w:tcPr>
          <w:p w14:paraId="4478CDE7" w14:textId="730120E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44306">
              <w:rPr>
                <w:rFonts w:ascii="Calibri" w:hAnsi="Calibri" w:cs="Calibri"/>
                <w:b/>
                <w:sz w:val="22"/>
                <w:szCs w:val="22"/>
              </w:rPr>
              <w:t xml:space="preserve">Antall </w:t>
            </w:r>
            <w:proofErr w:type="spellStart"/>
            <w:r w:rsidRPr="00344306">
              <w:rPr>
                <w:rFonts w:ascii="Calibri" w:hAnsi="Calibri" w:cs="Calibri"/>
                <w:b/>
                <w:sz w:val="22"/>
                <w:szCs w:val="22"/>
              </w:rPr>
              <w:t>credits</w:t>
            </w:r>
            <w:proofErr w:type="spellEnd"/>
            <w:r w:rsidRPr="00344306">
              <w:rPr>
                <w:rFonts w:ascii="Calibri" w:hAnsi="Calibri" w:cs="Calibri"/>
                <w:b/>
                <w:sz w:val="22"/>
                <w:szCs w:val="22"/>
              </w:rPr>
              <w:t>/ECTS</w:t>
            </w:r>
            <w:r w:rsidR="003F56C7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22799CAA" w14:textId="77777777" w:rsidR="00D44059" w:rsidRPr="003F56C7" w:rsidRDefault="00D44059" w:rsidP="00D4405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F56C7">
              <w:rPr>
                <w:rFonts w:ascii="Calibri" w:hAnsi="Calibri" w:cs="Calibri"/>
                <w:b/>
                <w:sz w:val="22"/>
                <w:szCs w:val="22"/>
              </w:rPr>
              <w:t>Antall studiepoeng det tilsvarer ved UiA</w:t>
            </w:r>
          </w:p>
          <w:p w14:paraId="697FEAC3" w14:textId="568049F3" w:rsidR="00C27196" w:rsidRPr="003F56C7" w:rsidRDefault="00C27196" w:rsidP="00D4405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F56C7">
              <w:rPr>
                <w:rFonts w:ascii="Calibri" w:hAnsi="Calibri" w:cs="Calibri"/>
                <w:b/>
                <w:sz w:val="22"/>
                <w:szCs w:val="22"/>
              </w:rPr>
              <w:t>(fylles ut av UiA)</w:t>
            </w:r>
          </w:p>
        </w:tc>
        <w:tc>
          <w:tcPr>
            <w:tcW w:w="2905" w:type="dxa"/>
            <w:shd w:val="clear" w:color="auto" w:fill="auto"/>
          </w:tcPr>
          <w:p w14:paraId="6B5E1E7E" w14:textId="77777777" w:rsidR="00D44059" w:rsidRPr="003F56C7" w:rsidRDefault="00D44059" w:rsidP="00D44059">
            <w:pPr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3F56C7">
              <w:rPr>
                <w:rFonts w:ascii="Calibri" w:hAnsi="Calibri" w:cs="Calibri"/>
                <w:b/>
                <w:sz w:val="22"/>
                <w:szCs w:val="22"/>
              </w:rPr>
              <w:t>Forhåndsgodkjennes</w:t>
            </w:r>
            <w:proofErr w:type="spellEnd"/>
            <w:r w:rsidRPr="003F56C7">
              <w:rPr>
                <w:rFonts w:ascii="Calibri" w:hAnsi="Calibri" w:cs="Calibri"/>
                <w:b/>
                <w:sz w:val="22"/>
                <w:szCs w:val="22"/>
              </w:rPr>
              <w:t xml:space="preserve"> som: </w:t>
            </w:r>
            <w:r w:rsidRPr="003F56C7">
              <w:rPr>
                <w:rFonts w:ascii="Calibri" w:hAnsi="Calibri" w:cs="Calibri"/>
                <w:b/>
                <w:sz w:val="22"/>
                <w:szCs w:val="22"/>
              </w:rPr>
              <w:br/>
              <w:t xml:space="preserve">O = obligatorisk emne </w:t>
            </w:r>
            <w:r w:rsidRPr="003F56C7">
              <w:rPr>
                <w:rFonts w:ascii="Calibri" w:hAnsi="Calibri" w:cs="Calibri"/>
                <w:b/>
                <w:sz w:val="22"/>
                <w:szCs w:val="22"/>
              </w:rPr>
              <w:br/>
              <w:t xml:space="preserve">V = </w:t>
            </w:r>
            <w:proofErr w:type="spellStart"/>
            <w:r w:rsidRPr="003F56C7">
              <w:rPr>
                <w:rFonts w:ascii="Calibri" w:hAnsi="Calibri" w:cs="Calibri"/>
                <w:b/>
                <w:sz w:val="22"/>
                <w:szCs w:val="22"/>
              </w:rPr>
              <w:t>valgemne</w:t>
            </w:r>
            <w:proofErr w:type="spellEnd"/>
          </w:p>
          <w:p w14:paraId="7FA8A966" w14:textId="77777777" w:rsidR="00D44059" w:rsidRPr="003F56C7" w:rsidRDefault="00D44059" w:rsidP="00D4405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F56C7">
              <w:rPr>
                <w:rFonts w:ascii="Calibri" w:hAnsi="Calibri" w:cs="Calibri"/>
                <w:b/>
                <w:sz w:val="22"/>
                <w:szCs w:val="22"/>
              </w:rPr>
              <w:t>B = breddeemne</w:t>
            </w:r>
          </w:p>
          <w:p w14:paraId="14C4B7F2" w14:textId="40371966" w:rsidR="00C27196" w:rsidRPr="003F56C7" w:rsidRDefault="00C27196" w:rsidP="00D4405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F56C7">
              <w:rPr>
                <w:rFonts w:ascii="Calibri" w:hAnsi="Calibri" w:cs="Calibri"/>
                <w:b/>
                <w:sz w:val="22"/>
                <w:szCs w:val="22"/>
              </w:rPr>
              <w:t>(fylles ut av UiA)</w:t>
            </w:r>
          </w:p>
        </w:tc>
      </w:tr>
      <w:tr w:rsidR="00D44059" w:rsidRPr="00344306" w14:paraId="17755184" w14:textId="77777777" w:rsidTr="00344306">
        <w:trPr>
          <w:trHeight w:val="520"/>
        </w:trPr>
        <w:tc>
          <w:tcPr>
            <w:tcW w:w="2518" w:type="dxa"/>
            <w:shd w:val="clear" w:color="auto" w:fill="auto"/>
          </w:tcPr>
          <w:p w14:paraId="52A57D6E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1C9D1FC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6896F0A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017598D8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36570EA8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0AC4ED87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FD91857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6879DF5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1BC381CB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07255C81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44DA0891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B876BBA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53CC299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57021D28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5A13E109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3F5A7397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C114093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CE6FD47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148F5746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0BC3CE68" w14:textId="77777777" w:rsidTr="00344306">
        <w:trPr>
          <w:trHeight w:val="520"/>
        </w:trPr>
        <w:tc>
          <w:tcPr>
            <w:tcW w:w="2518" w:type="dxa"/>
            <w:shd w:val="clear" w:color="auto" w:fill="auto"/>
          </w:tcPr>
          <w:p w14:paraId="47ACF07C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0929332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225D050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1FB55D2A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0E2C0482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71D21D75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4C0FBC1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A86E478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43F7A2C4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3920F657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49B5B7C2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B5760B8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2266B7A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56F61218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79691827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4097365B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40D173B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540E191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251A34D2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19C16363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4FD09564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FFFF5AC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98080E1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01DD16D4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44059" w:rsidRPr="00344306" w14:paraId="26C6B8C3" w14:textId="77777777" w:rsidTr="00344306">
        <w:trPr>
          <w:trHeight w:val="510"/>
        </w:trPr>
        <w:tc>
          <w:tcPr>
            <w:tcW w:w="2518" w:type="dxa"/>
            <w:shd w:val="clear" w:color="auto" w:fill="auto"/>
          </w:tcPr>
          <w:p w14:paraId="2B0E926D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91438AF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7CF90A7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05" w:type="dxa"/>
            <w:shd w:val="clear" w:color="auto" w:fill="auto"/>
          </w:tcPr>
          <w:p w14:paraId="00ED32E9" w14:textId="77777777" w:rsidR="00D44059" w:rsidRPr="00344306" w:rsidRDefault="00D44059" w:rsidP="00344306">
            <w:pPr>
              <w:spacing w:line="48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30AAD973" w14:textId="771D57A3" w:rsidR="00D44059" w:rsidRPr="00344306" w:rsidRDefault="003F56C7" w:rsidP="009534BA">
      <w:pPr>
        <w:spacing w:line="48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</w:p>
    <w:p w14:paraId="2564D022" w14:textId="77777777" w:rsidR="00D44059" w:rsidRPr="00344306" w:rsidRDefault="00D44059" w:rsidP="00D44059">
      <w:pPr>
        <w:spacing w:line="480" w:lineRule="auto"/>
        <w:ind w:left="851"/>
        <w:rPr>
          <w:rFonts w:ascii="Calibri" w:hAnsi="Calibri" w:cs="Calibri"/>
          <w:b/>
          <w:sz w:val="22"/>
          <w:szCs w:val="22"/>
        </w:rPr>
      </w:pPr>
      <w:r w:rsidRPr="00344306">
        <w:rPr>
          <w:rFonts w:ascii="Calibri" w:hAnsi="Calibri" w:cs="Calibri"/>
          <w:b/>
          <w:sz w:val="22"/>
          <w:szCs w:val="22"/>
        </w:rPr>
        <w:t>Forhåndsgodkjent av studieprogramleder:</w:t>
      </w:r>
    </w:p>
    <w:p w14:paraId="27915ECA" w14:textId="77777777" w:rsidR="00D44059" w:rsidRPr="00344306" w:rsidRDefault="00D44059" w:rsidP="00D44059">
      <w:pPr>
        <w:spacing w:line="480" w:lineRule="auto"/>
        <w:ind w:left="851"/>
        <w:rPr>
          <w:rFonts w:ascii="Calibri" w:hAnsi="Calibri" w:cs="Calibri"/>
          <w:b/>
          <w:sz w:val="22"/>
          <w:szCs w:val="22"/>
        </w:rPr>
      </w:pPr>
      <w:r w:rsidRPr="00344306">
        <w:rPr>
          <w:rFonts w:ascii="Calibri" w:hAnsi="Calibri" w:cs="Calibri"/>
          <w:b/>
          <w:sz w:val="22"/>
          <w:szCs w:val="22"/>
        </w:rPr>
        <w:t>Dato:</w:t>
      </w:r>
    </w:p>
    <w:p w14:paraId="0EEE3095" w14:textId="77777777" w:rsidR="00BF73E3" w:rsidRPr="00344306" w:rsidRDefault="00D44059" w:rsidP="00C05B26">
      <w:pPr>
        <w:spacing w:line="480" w:lineRule="auto"/>
        <w:ind w:left="851"/>
        <w:rPr>
          <w:rFonts w:ascii="Calibri" w:hAnsi="Calibri" w:cs="Calibri"/>
          <w:b/>
          <w:sz w:val="22"/>
          <w:szCs w:val="22"/>
        </w:rPr>
      </w:pPr>
      <w:r w:rsidRPr="00344306">
        <w:rPr>
          <w:rFonts w:ascii="Calibri" w:hAnsi="Calibri" w:cs="Calibri"/>
          <w:b/>
          <w:sz w:val="22"/>
          <w:szCs w:val="22"/>
        </w:rPr>
        <w:t>Signatur (digital)</w:t>
      </w:r>
      <w:r w:rsidR="00D172AD">
        <w:rPr>
          <w:rFonts w:ascii="Calibri" w:hAnsi="Calibri" w:cs="Calibri"/>
          <w:b/>
          <w:sz w:val="22"/>
          <w:szCs w:val="22"/>
        </w:rPr>
        <w:t xml:space="preserve"> studieprogramleder/studierådgiver</w:t>
      </w:r>
      <w:r w:rsidRPr="00344306">
        <w:rPr>
          <w:rFonts w:ascii="Calibri" w:hAnsi="Calibri" w:cs="Calibri"/>
          <w:b/>
          <w:sz w:val="22"/>
          <w:szCs w:val="22"/>
        </w:rPr>
        <w:t>:</w:t>
      </w:r>
      <w:r w:rsidR="00D172AD">
        <w:rPr>
          <w:rFonts w:ascii="Calibri" w:hAnsi="Calibri" w:cs="Calibri"/>
          <w:b/>
          <w:sz w:val="22"/>
          <w:szCs w:val="22"/>
        </w:rPr>
        <w:t xml:space="preserve"> </w:t>
      </w:r>
    </w:p>
    <w:sectPr w:rsidR="00BF73E3" w:rsidRPr="00344306" w:rsidSect="007F0028">
      <w:headerReference w:type="default" r:id="rId10"/>
      <w:headerReference w:type="first" r:id="rId11"/>
      <w:type w:val="continuous"/>
      <w:pgSz w:w="11906" w:h="16838"/>
      <w:pgMar w:top="1418" w:right="284" w:bottom="851" w:left="142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86773" w14:textId="77777777" w:rsidR="000E47B0" w:rsidRDefault="000E47B0">
      <w:r>
        <w:separator/>
      </w:r>
    </w:p>
  </w:endnote>
  <w:endnote w:type="continuationSeparator" w:id="0">
    <w:p w14:paraId="5CE49227" w14:textId="77777777" w:rsidR="000E47B0" w:rsidRDefault="000E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32072" w14:textId="77777777" w:rsidR="000E47B0" w:rsidRDefault="000E47B0">
      <w:r>
        <w:separator/>
      </w:r>
    </w:p>
  </w:footnote>
  <w:footnote w:type="continuationSeparator" w:id="0">
    <w:p w14:paraId="041B34A3" w14:textId="77777777" w:rsidR="000E47B0" w:rsidRDefault="000E4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C29DC" w14:textId="7EE4E270" w:rsidR="00A613B5" w:rsidRDefault="003F56C7" w:rsidP="00B03607">
    <w:pPr>
      <w:pStyle w:val="Topptekst"/>
      <w:ind w:firstLine="567"/>
    </w:pPr>
    <w:hyperlink r:id="rId1" w:history="1">
      <w:r w:rsidR="00C27196">
        <w:rPr>
          <w:noProof/>
        </w:rPr>
        <w:pict w14:anchorId="6F7F3A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x_Bilde 1" o:spid="_x0000_i1025" type="#_x0000_t75" alt="uia-horisontal-med-navn-Positiv" href="https://www.uia.no/en" style="width:126.75pt;height:29.25pt;visibility:visible;mso-wrap-style:square" o:button="t">
            <v:fill o:detectmouseclick="t"/>
            <v:imagedata r:id="rId2" o:title="uia-horisontal-med-navn-Positiv"/>
          </v:shape>
        </w:pic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A1FC" w14:textId="77777777" w:rsidR="009C0966" w:rsidRDefault="003F56C7">
    <w:pPr>
      <w:pStyle w:val="Topptekst"/>
    </w:pPr>
    <w:r>
      <w:rPr>
        <w:noProof/>
        <w:sz w:val="22"/>
        <w:szCs w:val="22"/>
      </w:rPr>
      <w:pict w14:anchorId="63DBE8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07.75pt;height:28.5pt">
          <v:imagedata r:id="rId1" o:title="uia_logo_shv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567"/>
  <w:hyphenationZone w:val="425"/>
  <w:doNotHyphenateCaps/>
  <w:drawingGridHorizontalSpacing w:val="187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152"/>
    <w:rsid w:val="00002E2F"/>
    <w:rsid w:val="00003A79"/>
    <w:rsid w:val="00003D32"/>
    <w:rsid w:val="00003DE8"/>
    <w:rsid w:val="000067A8"/>
    <w:rsid w:val="00006FB2"/>
    <w:rsid w:val="000077E6"/>
    <w:rsid w:val="00007A0B"/>
    <w:rsid w:val="00013B29"/>
    <w:rsid w:val="00013FA3"/>
    <w:rsid w:val="0002009D"/>
    <w:rsid w:val="00020A9F"/>
    <w:rsid w:val="0002184D"/>
    <w:rsid w:val="00021997"/>
    <w:rsid w:val="00021B48"/>
    <w:rsid w:val="00023347"/>
    <w:rsid w:val="00024FEB"/>
    <w:rsid w:val="00025A49"/>
    <w:rsid w:val="000335A0"/>
    <w:rsid w:val="000350CB"/>
    <w:rsid w:val="00035128"/>
    <w:rsid w:val="000359CF"/>
    <w:rsid w:val="00035BFC"/>
    <w:rsid w:val="0004048C"/>
    <w:rsid w:val="00040C29"/>
    <w:rsid w:val="00041916"/>
    <w:rsid w:val="00041C92"/>
    <w:rsid w:val="00042175"/>
    <w:rsid w:val="00042CBA"/>
    <w:rsid w:val="0004451F"/>
    <w:rsid w:val="00045361"/>
    <w:rsid w:val="000456A1"/>
    <w:rsid w:val="00046CBD"/>
    <w:rsid w:val="00047AB6"/>
    <w:rsid w:val="00047F06"/>
    <w:rsid w:val="000519FB"/>
    <w:rsid w:val="00051BC9"/>
    <w:rsid w:val="0005287A"/>
    <w:rsid w:val="000528D2"/>
    <w:rsid w:val="00053230"/>
    <w:rsid w:val="00056493"/>
    <w:rsid w:val="00056B57"/>
    <w:rsid w:val="000571D6"/>
    <w:rsid w:val="00060210"/>
    <w:rsid w:val="00060890"/>
    <w:rsid w:val="00060F2C"/>
    <w:rsid w:val="00061770"/>
    <w:rsid w:val="00062369"/>
    <w:rsid w:val="00063FB7"/>
    <w:rsid w:val="000643DE"/>
    <w:rsid w:val="00076FA2"/>
    <w:rsid w:val="00077FA7"/>
    <w:rsid w:val="000826A5"/>
    <w:rsid w:val="00083C64"/>
    <w:rsid w:val="00084F77"/>
    <w:rsid w:val="00085524"/>
    <w:rsid w:val="000857D7"/>
    <w:rsid w:val="00085B6E"/>
    <w:rsid w:val="000860EE"/>
    <w:rsid w:val="00086B7C"/>
    <w:rsid w:val="000876C8"/>
    <w:rsid w:val="0009014B"/>
    <w:rsid w:val="0009251A"/>
    <w:rsid w:val="00096662"/>
    <w:rsid w:val="000979D8"/>
    <w:rsid w:val="000A0671"/>
    <w:rsid w:val="000A1796"/>
    <w:rsid w:val="000A1BC2"/>
    <w:rsid w:val="000A20AE"/>
    <w:rsid w:val="000A4A75"/>
    <w:rsid w:val="000A4CB1"/>
    <w:rsid w:val="000A5F63"/>
    <w:rsid w:val="000A7E97"/>
    <w:rsid w:val="000B0748"/>
    <w:rsid w:val="000B0D48"/>
    <w:rsid w:val="000B1F14"/>
    <w:rsid w:val="000B2925"/>
    <w:rsid w:val="000B301E"/>
    <w:rsid w:val="000B36C1"/>
    <w:rsid w:val="000B401C"/>
    <w:rsid w:val="000B4261"/>
    <w:rsid w:val="000B4E87"/>
    <w:rsid w:val="000B69D3"/>
    <w:rsid w:val="000B6F4D"/>
    <w:rsid w:val="000B71CF"/>
    <w:rsid w:val="000C1FB2"/>
    <w:rsid w:val="000C380E"/>
    <w:rsid w:val="000C3C27"/>
    <w:rsid w:val="000C42DE"/>
    <w:rsid w:val="000C452D"/>
    <w:rsid w:val="000C52ED"/>
    <w:rsid w:val="000C540A"/>
    <w:rsid w:val="000D1DDD"/>
    <w:rsid w:val="000D4327"/>
    <w:rsid w:val="000D5E2E"/>
    <w:rsid w:val="000D755F"/>
    <w:rsid w:val="000D7A6D"/>
    <w:rsid w:val="000E0E23"/>
    <w:rsid w:val="000E1B27"/>
    <w:rsid w:val="000E285B"/>
    <w:rsid w:val="000E2DB5"/>
    <w:rsid w:val="000E47B0"/>
    <w:rsid w:val="000E47DC"/>
    <w:rsid w:val="000E6E9D"/>
    <w:rsid w:val="000E77B1"/>
    <w:rsid w:val="000F11C3"/>
    <w:rsid w:val="000F197A"/>
    <w:rsid w:val="000F1E5B"/>
    <w:rsid w:val="000F28DD"/>
    <w:rsid w:val="000F400B"/>
    <w:rsid w:val="000F6E9F"/>
    <w:rsid w:val="00103730"/>
    <w:rsid w:val="00104087"/>
    <w:rsid w:val="001048B0"/>
    <w:rsid w:val="00105338"/>
    <w:rsid w:val="00105973"/>
    <w:rsid w:val="00106D6E"/>
    <w:rsid w:val="001116E6"/>
    <w:rsid w:val="0011230F"/>
    <w:rsid w:val="00112E43"/>
    <w:rsid w:val="00113633"/>
    <w:rsid w:val="00117842"/>
    <w:rsid w:val="001237B0"/>
    <w:rsid w:val="00124064"/>
    <w:rsid w:val="001241AC"/>
    <w:rsid w:val="00127C64"/>
    <w:rsid w:val="00127CC6"/>
    <w:rsid w:val="00131DE2"/>
    <w:rsid w:val="0013246C"/>
    <w:rsid w:val="001330EC"/>
    <w:rsid w:val="001375FD"/>
    <w:rsid w:val="00137B49"/>
    <w:rsid w:val="00143FB3"/>
    <w:rsid w:val="00144C44"/>
    <w:rsid w:val="00154DC4"/>
    <w:rsid w:val="001552FB"/>
    <w:rsid w:val="00155891"/>
    <w:rsid w:val="00155C2B"/>
    <w:rsid w:val="00155D7C"/>
    <w:rsid w:val="001571A7"/>
    <w:rsid w:val="001579FC"/>
    <w:rsid w:val="0016109B"/>
    <w:rsid w:val="00161647"/>
    <w:rsid w:val="001625C6"/>
    <w:rsid w:val="0016361A"/>
    <w:rsid w:val="00164AB9"/>
    <w:rsid w:val="001668A1"/>
    <w:rsid w:val="00166EFA"/>
    <w:rsid w:val="0017077F"/>
    <w:rsid w:val="001710CB"/>
    <w:rsid w:val="00173F25"/>
    <w:rsid w:val="001759AF"/>
    <w:rsid w:val="00177991"/>
    <w:rsid w:val="00180EE7"/>
    <w:rsid w:val="001835F7"/>
    <w:rsid w:val="0018424E"/>
    <w:rsid w:val="00184FCB"/>
    <w:rsid w:val="00185FCF"/>
    <w:rsid w:val="00192596"/>
    <w:rsid w:val="00195C0C"/>
    <w:rsid w:val="00196807"/>
    <w:rsid w:val="00197246"/>
    <w:rsid w:val="0019724B"/>
    <w:rsid w:val="001974BD"/>
    <w:rsid w:val="001A3694"/>
    <w:rsid w:val="001A4E17"/>
    <w:rsid w:val="001A4FF6"/>
    <w:rsid w:val="001A5FC0"/>
    <w:rsid w:val="001A67C7"/>
    <w:rsid w:val="001A79E0"/>
    <w:rsid w:val="001B0E4F"/>
    <w:rsid w:val="001B12C2"/>
    <w:rsid w:val="001B4B27"/>
    <w:rsid w:val="001B51EC"/>
    <w:rsid w:val="001B6AFE"/>
    <w:rsid w:val="001C0640"/>
    <w:rsid w:val="001C0E56"/>
    <w:rsid w:val="001C5490"/>
    <w:rsid w:val="001C70A1"/>
    <w:rsid w:val="001D0042"/>
    <w:rsid w:val="001D1509"/>
    <w:rsid w:val="001D1C15"/>
    <w:rsid w:val="001D229F"/>
    <w:rsid w:val="001D6E01"/>
    <w:rsid w:val="001D78BE"/>
    <w:rsid w:val="001E03FB"/>
    <w:rsid w:val="001E08C7"/>
    <w:rsid w:val="001E17E9"/>
    <w:rsid w:val="001E54D8"/>
    <w:rsid w:val="001E6582"/>
    <w:rsid w:val="001F00D4"/>
    <w:rsid w:val="001F0903"/>
    <w:rsid w:val="001F2FCF"/>
    <w:rsid w:val="001F6AE8"/>
    <w:rsid w:val="001F7156"/>
    <w:rsid w:val="001F76D7"/>
    <w:rsid w:val="001F7B15"/>
    <w:rsid w:val="00200761"/>
    <w:rsid w:val="00202D68"/>
    <w:rsid w:val="00203A64"/>
    <w:rsid w:val="00204277"/>
    <w:rsid w:val="002046A6"/>
    <w:rsid w:val="00204A3E"/>
    <w:rsid w:val="0020630F"/>
    <w:rsid w:val="00207C67"/>
    <w:rsid w:val="00212D45"/>
    <w:rsid w:val="002138A0"/>
    <w:rsid w:val="002142D5"/>
    <w:rsid w:val="0021521E"/>
    <w:rsid w:val="002160C9"/>
    <w:rsid w:val="00216B6D"/>
    <w:rsid w:val="00217700"/>
    <w:rsid w:val="00220A9D"/>
    <w:rsid w:val="00220B16"/>
    <w:rsid w:val="00223E6E"/>
    <w:rsid w:val="002245D1"/>
    <w:rsid w:val="00225447"/>
    <w:rsid w:val="002262AB"/>
    <w:rsid w:val="00226B68"/>
    <w:rsid w:val="00231938"/>
    <w:rsid w:val="00235329"/>
    <w:rsid w:val="00235DA1"/>
    <w:rsid w:val="00237334"/>
    <w:rsid w:val="002375E8"/>
    <w:rsid w:val="002377ED"/>
    <w:rsid w:val="00242A83"/>
    <w:rsid w:val="00243927"/>
    <w:rsid w:val="0024624B"/>
    <w:rsid w:val="00250926"/>
    <w:rsid w:val="00250E3F"/>
    <w:rsid w:val="00252F07"/>
    <w:rsid w:val="0025441A"/>
    <w:rsid w:val="002545E4"/>
    <w:rsid w:val="00255089"/>
    <w:rsid w:val="00255F66"/>
    <w:rsid w:val="00256996"/>
    <w:rsid w:val="002572AA"/>
    <w:rsid w:val="00257FD8"/>
    <w:rsid w:val="00260642"/>
    <w:rsid w:val="00261730"/>
    <w:rsid w:val="00261CA7"/>
    <w:rsid w:val="002633B8"/>
    <w:rsid w:val="00264BBE"/>
    <w:rsid w:val="002650D9"/>
    <w:rsid w:val="00265229"/>
    <w:rsid w:val="00265E7C"/>
    <w:rsid w:val="002660FF"/>
    <w:rsid w:val="00266170"/>
    <w:rsid w:val="00266C9A"/>
    <w:rsid w:val="00271C33"/>
    <w:rsid w:val="00276CD0"/>
    <w:rsid w:val="002777F3"/>
    <w:rsid w:val="00281720"/>
    <w:rsid w:val="00283088"/>
    <w:rsid w:val="00284BF9"/>
    <w:rsid w:val="00287737"/>
    <w:rsid w:val="0029026E"/>
    <w:rsid w:val="00290B96"/>
    <w:rsid w:val="00294469"/>
    <w:rsid w:val="00296A24"/>
    <w:rsid w:val="00297A76"/>
    <w:rsid w:val="002A00BC"/>
    <w:rsid w:val="002A0A7E"/>
    <w:rsid w:val="002A12F3"/>
    <w:rsid w:val="002A1E59"/>
    <w:rsid w:val="002A3BB1"/>
    <w:rsid w:val="002A4177"/>
    <w:rsid w:val="002A422E"/>
    <w:rsid w:val="002A48AF"/>
    <w:rsid w:val="002A5D94"/>
    <w:rsid w:val="002A6E62"/>
    <w:rsid w:val="002B3332"/>
    <w:rsid w:val="002B4F4A"/>
    <w:rsid w:val="002B55EA"/>
    <w:rsid w:val="002B5970"/>
    <w:rsid w:val="002B598E"/>
    <w:rsid w:val="002B5DBB"/>
    <w:rsid w:val="002C0B6E"/>
    <w:rsid w:val="002C1205"/>
    <w:rsid w:val="002C12E0"/>
    <w:rsid w:val="002C16BA"/>
    <w:rsid w:val="002C3841"/>
    <w:rsid w:val="002C4CD7"/>
    <w:rsid w:val="002C5AD0"/>
    <w:rsid w:val="002C6494"/>
    <w:rsid w:val="002C6647"/>
    <w:rsid w:val="002C7458"/>
    <w:rsid w:val="002D3F6C"/>
    <w:rsid w:val="002D6F41"/>
    <w:rsid w:val="002D75CA"/>
    <w:rsid w:val="002E29F1"/>
    <w:rsid w:val="002E42D5"/>
    <w:rsid w:val="002E6737"/>
    <w:rsid w:val="002E75D3"/>
    <w:rsid w:val="002E77A2"/>
    <w:rsid w:val="002E7CF9"/>
    <w:rsid w:val="002F17A9"/>
    <w:rsid w:val="002F41CC"/>
    <w:rsid w:val="002F424C"/>
    <w:rsid w:val="002F514B"/>
    <w:rsid w:val="002F5FBF"/>
    <w:rsid w:val="002F61A1"/>
    <w:rsid w:val="00301B08"/>
    <w:rsid w:val="00301DF4"/>
    <w:rsid w:val="00303BEF"/>
    <w:rsid w:val="00303D84"/>
    <w:rsid w:val="00305216"/>
    <w:rsid w:val="003077C1"/>
    <w:rsid w:val="00313B6D"/>
    <w:rsid w:val="003179EE"/>
    <w:rsid w:val="00317C0C"/>
    <w:rsid w:val="003217C6"/>
    <w:rsid w:val="00321DB9"/>
    <w:rsid w:val="00323AB4"/>
    <w:rsid w:val="0032465D"/>
    <w:rsid w:val="003278EB"/>
    <w:rsid w:val="00327E40"/>
    <w:rsid w:val="00335AEF"/>
    <w:rsid w:val="00335EDA"/>
    <w:rsid w:val="00336223"/>
    <w:rsid w:val="0033703D"/>
    <w:rsid w:val="00341C30"/>
    <w:rsid w:val="00342FD7"/>
    <w:rsid w:val="0034397B"/>
    <w:rsid w:val="00344306"/>
    <w:rsid w:val="0034705C"/>
    <w:rsid w:val="003472FE"/>
    <w:rsid w:val="0034743C"/>
    <w:rsid w:val="003541FE"/>
    <w:rsid w:val="00354B71"/>
    <w:rsid w:val="00354C7A"/>
    <w:rsid w:val="0035580A"/>
    <w:rsid w:val="00357DE6"/>
    <w:rsid w:val="003605FB"/>
    <w:rsid w:val="00360BDB"/>
    <w:rsid w:val="0036473A"/>
    <w:rsid w:val="00365A07"/>
    <w:rsid w:val="00365C64"/>
    <w:rsid w:val="00365E9D"/>
    <w:rsid w:val="00366564"/>
    <w:rsid w:val="00370E2B"/>
    <w:rsid w:val="00374466"/>
    <w:rsid w:val="003749C6"/>
    <w:rsid w:val="00375FAF"/>
    <w:rsid w:val="0037637A"/>
    <w:rsid w:val="00380F93"/>
    <w:rsid w:val="00381AA0"/>
    <w:rsid w:val="003858AB"/>
    <w:rsid w:val="00385DDF"/>
    <w:rsid w:val="00386794"/>
    <w:rsid w:val="00394AA1"/>
    <w:rsid w:val="00395546"/>
    <w:rsid w:val="00396885"/>
    <w:rsid w:val="003A0AAE"/>
    <w:rsid w:val="003A263A"/>
    <w:rsid w:val="003A4612"/>
    <w:rsid w:val="003A7230"/>
    <w:rsid w:val="003A75CE"/>
    <w:rsid w:val="003A7E8F"/>
    <w:rsid w:val="003B1B16"/>
    <w:rsid w:val="003B2840"/>
    <w:rsid w:val="003B395F"/>
    <w:rsid w:val="003B439B"/>
    <w:rsid w:val="003B47A8"/>
    <w:rsid w:val="003B5533"/>
    <w:rsid w:val="003B6330"/>
    <w:rsid w:val="003B7803"/>
    <w:rsid w:val="003C076C"/>
    <w:rsid w:val="003C0A4D"/>
    <w:rsid w:val="003C2319"/>
    <w:rsid w:val="003C44FD"/>
    <w:rsid w:val="003C461D"/>
    <w:rsid w:val="003C4895"/>
    <w:rsid w:val="003C4EAF"/>
    <w:rsid w:val="003C72A4"/>
    <w:rsid w:val="003C7BB8"/>
    <w:rsid w:val="003C7EC2"/>
    <w:rsid w:val="003D1EDC"/>
    <w:rsid w:val="003D3ACE"/>
    <w:rsid w:val="003D4294"/>
    <w:rsid w:val="003D7B4C"/>
    <w:rsid w:val="003D7F4D"/>
    <w:rsid w:val="003E0308"/>
    <w:rsid w:val="003E0F17"/>
    <w:rsid w:val="003E268B"/>
    <w:rsid w:val="003E41F9"/>
    <w:rsid w:val="003E6A96"/>
    <w:rsid w:val="003E6CA6"/>
    <w:rsid w:val="003E7238"/>
    <w:rsid w:val="003E7ADF"/>
    <w:rsid w:val="003E7BFC"/>
    <w:rsid w:val="003F0109"/>
    <w:rsid w:val="003F16F7"/>
    <w:rsid w:val="003F182A"/>
    <w:rsid w:val="003F3455"/>
    <w:rsid w:val="003F56C7"/>
    <w:rsid w:val="003F700F"/>
    <w:rsid w:val="00400ED6"/>
    <w:rsid w:val="004015D9"/>
    <w:rsid w:val="004038B2"/>
    <w:rsid w:val="004039FA"/>
    <w:rsid w:val="004053BD"/>
    <w:rsid w:val="00405A2D"/>
    <w:rsid w:val="00405DBC"/>
    <w:rsid w:val="00405DE1"/>
    <w:rsid w:val="00406FDC"/>
    <w:rsid w:val="004074EC"/>
    <w:rsid w:val="00410058"/>
    <w:rsid w:val="00410CCD"/>
    <w:rsid w:val="00413A7A"/>
    <w:rsid w:val="00413EF6"/>
    <w:rsid w:val="00415B4C"/>
    <w:rsid w:val="004173E2"/>
    <w:rsid w:val="00417BFC"/>
    <w:rsid w:val="00421865"/>
    <w:rsid w:val="0042188C"/>
    <w:rsid w:val="00421C1D"/>
    <w:rsid w:val="00423586"/>
    <w:rsid w:val="00423C66"/>
    <w:rsid w:val="004255EF"/>
    <w:rsid w:val="004257DD"/>
    <w:rsid w:val="00425DE2"/>
    <w:rsid w:val="004260C8"/>
    <w:rsid w:val="0043168B"/>
    <w:rsid w:val="004332A5"/>
    <w:rsid w:val="00433965"/>
    <w:rsid w:val="00436732"/>
    <w:rsid w:val="00436DD9"/>
    <w:rsid w:val="00437A03"/>
    <w:rsid w:val="00437EA7"/>
    <w:rsid w:val="00440865"/>
    <w:rsid w:val="00440E5E"/>
    <w:rsid w:val="00443891"/>
    <w:rsid w:val="00445090"/>
    <w:rsid w:val="004454D4"/>
    <w:rsid w:val="0045166B"/>
    <w:rsid w:val="00452E96"/>
    <w:rsid w:val="00454A0D"/>
    <w:rsid w:val="004550DB"/>
    <w:rsid w:val="0046143D"/>
    <w:rsid w:val="00463174"/>
    <w:rsid w:val="004637E9"/>
    <w:rsid w:val="00464355"/>
    <w:rsid w:val="004717C9"/>
    <w:rsid w:val="00472297"/>
    <w:rsid w:val="004726C6"/>
    <w:rsid w:val="00483F2A"/>
    <w:rsid w:val="00484D81"/>
    <w:rsid w:val="00485B4D"/>
    <w:rsid w:val="00486282"/>
    <w:rsid w:val="00486B70"/>
    <w:rsid w:val="00490A30"/>
    <w:rsid w:val="004943EE"/>
    <w:rsid w:val="004962A4"/>
    <w:rsid w:val="004965D0"/>
    <w:rsid w:val="00496E98"/>
    <w:rsid w:val="00496F19"/>
    <w:rsid w:val="004A0068"/>
    <w:rsid w:val="004A1231"/>
    <w:rsid w:val="004A4B7F"/>
    <w:rsid w:val="004A4FE1"/>
    <w:rsid w:val="004B0103"/>
    <w:rsid w:val="004B1FA5"/>
    <w:rsid w:val="004B5058"/>
    <w:rsid w:val="004B675F"/>
    <w:rsid w:val="004B77C2"/>
    <w:rsid w:val="004C0EA2"/>
    <w:rsid w:val="004C2B4B"/>
    <w:rsid w:val="004C2D0E"/>
    <w:rsid w:val="004C2FAE"/>
    <w:rsid w:val="004C335B"/>
    <w:rsid w:val="004C679D"/>
    <w:rsid w:val="004C76BD"/>
    <w:rsid w:val="004C7FDB"/>
    <w:rsid w:val="004D1D64"/>
    <w:rsid w:val="004D1F07"/>
    <w:rsid w:val="004D296B"/>
    <w:rsid w:val="004D30AE"/>
    <w:rsid w:val="004D3FB3"/>
    <w:rsid w:val="004D44B8"/>
    <w:rsid w:val="004D56E7"/>
    <w:rsid w:val="004D5A32"/>
    <w:rsid w:val="004D6B75"/>
    <w:rsid w:val="004D78A5"/>
    <w:rsid w:val="004E1271"/>
    <w:rsid w:val="004E3336"/>
    <w:rsid w:val="004E6407"/>
    <w:rsid w:val="004E7EBA"/>
    <w:rsid w:val="004F1B15"/>
    <w:rsid w:val="004F2909"/>
    <w:rsid w:val="004F4C8B"/>
    <w:rsid w:val="004F56F9"/>
    <w:rsid w:val="00502D12"/>
    <w:rsid w:val="00504379"/>
    <w:rsid w:val="00504448"/>
    <w:rsid w:val="0050784E"/>
    <w:rsid w:val="0051134C"/>
    <w:rsid w:val="0051408D"/>
    <w:rsid w:val="0051548F"/>
    <w:rsid w:val="00515ED0"/>
    <w:rsid w:val="005161E9"/>
    <w:rsid w:val="00517156"/>
    <w:rsid w:val="00520786"/>
    <w:rsid w:val="00520A39"/>
    <w:rsid w:val="00520BA6"/>
    <w:rsid w:val="005219B6"/>
    <w:rsid w:val="005232CD"/>
    <w:rsid w:val="005243B1"/>
    <w:rsid w:val="00527218"/>
    <w:rsid w:val="005305F2"/>
    <w:rsid w:val="00532C22"/>
    <w:rsid w:val="00533B5B"/>
    <w:rsid w:val="005353D4"/>
    <w:rsid w:val="00535D26"/>
    <w:rsid w:val="00537A3B"/>
    <w:rsid w:val="00542D9A"/>
    <w:rsid w:val="00544267"/>
    <w:rsid w:val="00547DB0"/>
    <w:rsid w:val="00550E45"/>
    <w:rsid w:val="005520DA"/>
    <w:rsid w:val="005531C9"/>
    <w:rsid w:val="00553365"/>
    <w:rsid w:val="0055495C"/>
    <w:rsid w:val="0055636F"/>
    <w:rsid w:val="0055733B"/>
    <w:rsid w:val="005577E9"/>
    <w:rsid w:val="0056075D"/>
    <w:rsid w:val="00560F1C"/>
    <w:rsid w:val="00561AD3"/>
    <w:rsid w:val="00565F6B"/>
    <w:rsid w:val="0056654D"/>
    <w:rsid w:val="0056729F"/>
    <w:rsid w:val="005676DA"/>
    <w:rsid w:val="00570883"/>
    <w:rsid w:val="005726AC"/>
    <w:rsid w:val="00572A78"/>
    <w:rsid w:val="00575586"/>
    <w:rsid w:val="00575617"/>
    <w:rsid w:val="00576253"/>
    <w:rsid w:val="0057753D"/>
    <w:rsid w:val="00580205"/>
    <w:rsid w:val="00582CA3"/>
    <w:rsid w:val="005831F5"/>
    <w:rsid w:val="005838BC"/>
    <w:rsid w:val="005838DF"/>
    <w:rsid w:val="00585185"/>
    <w:rsid w:val="00590A42"/>
    <w:rsid w:val="00592FF5"/>
    <w:rsid w:val="005952FB"/>
    <w:rsid w:val="00596070"/>
    <w:rsid w:val="00597704"/>
    <w:rsid w:val="005A0D4D"/>
    <w:rsid w:val="005A4576"/>
    <w:rsid w:val="005B2D1A"/>
    <w:rsid w:val="005B3757"/>
    <w:rsid w:val="005B42F1"/>
    <w:rsid w:val="005B4BAC"/>
    <w:rsid w:val="005B500D"/>
    <w:rsid w:val="005B5EE2"/>
    <w:rsid w:val="005C028C"/>
    <w:rsid w:val="005C0346"/>
    <w:rsid w:val="005C0826"/>
    <w:rsid w:val="005C19C4"/>
    <w:rsid w:val="005C2423"/>
    <w:rsid w:val="005C53DA"/>
    <w:rsid w:val="005C6A8C"/>
    <w:rsid w:val="005D0163"/>
    <w:rsid w:val="005D206C"/>
    <w:rsid w:val="005D6D3C"/>
    <w:rsid w:val="005D6EFD"/>
    <w:rsid w:val="005D7DBF"/>
    <w:rsid w:val="005E1C8E"/>
    <w:rsid w:val="005E55E3"/>
    <w:rsid w:val="005E667B"/>
    <w:rsid w:val="005E734F"/>
    <w:rsid w:val="005F1F22"/>
    <w:rsid w:val="005F3AAA"/>
    <w:rsid w:val="005F4015"/>
    <w:rsid w:val="005F445A"/>
    <w:rsid w:val="005F5A0E"/>
    <w:rsid w:val="005F6C20"/>
    <w:rsid w:val="0060019D"/>
    <w:rsid w:val="00600640"/>
    <w:rsid w:val="0060090B"/>
    <w:rsid w:val="00603F73"/>
    <w:rsid w:val="0060735E"/>
    <w:rsid w:val="006074E7"/>
    <w:rsid w:val="0061243B"/>
    <w:rsid w:val="0061262F"/>
    <w:rsid w:val="00612CCE"/>
    <w:rsid w:val="0061341D"/>
    <w:rsid w:val="00613F93"/>
    <w:rsid w:val="00614DF0"/>
    <w:rsid w:val="0061722A"/>
    <w:rsid w:val="0062155D"/>
    <w:rsid w:val="006217DB"/>
    <w:rsid w:val="00622A7A"/>
    <w:rsid w:val="0062321A"/>
    <w:rsid w:val="00623992"/>
    <w:rsid w:val="00623B8A"/>
    <w:rsid w:val="006243E2"/>
    <w:rsid w:val="006261CD"/>
    <w:rsid w:val="00627386"/>
    <w:rsid w:val="006273D7"/>
    <w:rsid w:val="00627BBF"/>
    <w:rsid w:val="00627FEF"/>
    <w:rsid w:val="00631517"/>
    <w:rsid w:val="00631B44"/>
    <w:rsid w:val="00633526"/>
    <w:rsid w:val="0063496A"/>
    <w:rsid w:val="0063515C"/>
    <w:rsid w:val="0063551A"/>
    <w:rsid w:val="006370EF"/>
    <w:rsid w:val="00640F88"/>
    <w:rsid w:val="00642035"/>
    <w:rsid w:val="006437FA"/>
    <w:rsid w:val="006458F6"/>
    <w:rsid w:val="00646343"/>
    <w:rsid w:val="00651405"/>
    <w:rsid w:val="00652376"/>
    <w:rsid w:val="006529AB"/>
    <w:rsid w:val="006633DD"/>
    <w:rsid w:val="00666940"/>
    <w:rsid w:val="00667A91"/>
    <w:rsid w:val="006706A7"/>
    <w:rsid w:val="00670CFA"/>
    <w:rsid w:val="00673CC3"/>
    <w:rsid w:val="006745A0"/>
    <w:rsid w:val="00676595"/>
    <w:rsid w:val="006810A3"/>
    <w:rsid w:val="0068183F"/>
    <w:rsid w:val="00685747"/>
    <w:rsid w:val="006877D2"/>
    <w:rsid w:val="00690674"/>
    <w:rsid w:val="00690B28"/>
    <w:rsid w:val="00690C1F"/>
    <w:rsid w:val="00691A9E"/>
    <w:rsid w:val="00691AC8"/>
    <w:rsid w:val="0069219F"/>
    <w:rsid w:val="00693990"/>
    <w:rsid w:val="00693AEF"/>
    <w:rsid w:val="006961B6"/>
    <w:rsid w:val="006965D0"/>
    <w:rsid w:val="006976D7"/>
    <w:rsid w:val="006A0412"/>
    <w:rsid w:val="006A2B4C"/>
    <w:rsid w:val="006A4C0E"/>
    <w:rsid w:val="006A5066"/>
    <w:rsid w:val="006A5899"/>
    <w:rsid w:val="006A7AB3"/>
    <w:rsid w:val="006B0E88"/>
    <w:rsid w:val="006B31C5"/>
    <w:rsid w:val="006B4E94"/>
    <w:rsid w:val="006B54FA"/>
    <w:rsid w:val="006B5692"/>
    <w:rsid w:val="006B7246"/>
    <w:rsid w:val="006C0088"/>
    <w:rsid w:val="006C2E40"/>
    <w:rsid w:val="006C50BC"/>
    <w:rsid w:val="006C54AE"/>
    <w:rsid w:val="006D098C"/>
    <w:rsid w:val="006D1CA0"/>
    <w:rsid w:val="006D37A4"/>
    <w:rsid w:val="006D543C"/>
    <w:rsid w:val="006E236F"/>
    <w:rsid w:val="006E25C5"/>
    <w:rsid w:val="006E26B1"/>
    <w:rsid w:val="006E29DB"/>
    <w:rsid w:val="006E33B5"/>
    <w:rsid w:val="006E411F"/>
    <w:rsid w:val="006E5216"/>
    <w:rsid w:val="006E72FE"/>
    <w:rsid w:val="006F1ABD"/>
    <w:rsid w:val="006F2554"/>
    <w:rsid w:val="006F4217"/>
    <w:rsid w:val="006F56D2"/>
    <w:rsid w:val="006F6AA1"/>
    <w:rsid w:val="006F7D19"/>
    <w:rsid w:val="00700FAD"/>
    <w:rsid w:val="00701155"/>
    <w:rsid w:val="0070212C"/>
    <w:rsid w:val="007022B8"/>
    <w:rsid w:val="00702DC9"/>
    <w:rsid w:val="00703708"/>
    <w:rsid w:val="0070414C"/>
    <w:rsid w:val="007058ED"/>
    <w:rsid w:val="00706320"/>
    <w:rsid w:val="007071F5"/>
    <w:rsid w:val="007074AD"/>
    <w:rsid w:val="00713075"/>
    <w:rsid w:val="00714DC7"/>
    <w:rsid w:val="00715B46"/>
    <w:rsid w:val="007162E6"/>
    <w:rsid w:val="007164CD"/>
    <w:rsid w:val="00722506"/>
    <w:rsid w:val="00726D94"/>
    <w:rsid w:val="0072766C"/>
    <w:rsid w:val="00727E05"/>
    <w:rsid w:val="007310A8"/>
    <w:rsid w:val="00731270"/>
    <w:rsid w:val="00731AB4"/>
    <w:rsid w:val="00733771"/>
    <w:rsid w:val="007378F4"/>
    <w:rsid w:val="00741FD3"/>
    <w:rsid w:val="00743873"/>
    <w:rsid w:val="00744908"/>
    <w:rsid w:val="00745881"/>
    <w:rsid w:val="007460EC"/>
    <w:rsid w:val="00752CCC"/>
    <w:rsid w:val="00753FDC"/>
    <w:rsid w:val="007560C6"/>
    <w:rsid w:val="00761FA6"/>
    <w:rsid w:val="007628F3"/>
    <w:rsid w:val="007656B0"/>
    <w:rsid w:val="00766F57"/>
    <w:rsid w:val="00771490"/>
    <w:rsid w:val="00774703"/>
    <w:rsid w:val="00774829"/>
    <w:rsid w:val="00775CC1"/>
    <w:rsid w:val="00776770"/>
    <w:rsid w:val="00776B40"/>
    <w:rsid w:val="00776D7D"/>
    <w:rsid w:val="00777D45"/>
    <w:rsid w:val="00780798"/>
    <w:rsid w:val="007812AC"/>
    <w:rsid w:val="00781A35"/>
    <w:rsid w:val="00784787"/>
    <w:rsid w:val="00784F82"/>
    <w:rsid w:val="0078561E"/>
    <w:rsid w:val="00785ED3"/>
    <w:rsid w:val="007869D4"/>
    <w:rsid w:val="00786F62"/>
    <w:rsid w:val="007905A3"/>
    <w:rsid w:val="00790E8A"/>
    <w:rsid w:val="00792788"/>
    <w:rsid w:val="00794FDE"/>
    <w:rsid w:val="00795C58"/>
    <w:rsid w:val="007962FF"/>
    <w:rsid w:val="007A127B"/>
    <w:rsid w:val="007A3784"/>
    <w:rsid w:val="007A593D"/>
    <w:rsid w:val="007A5ADD"/>
    <w:rsid w:val="007A682A"/>
    <w:rsid w:val="007A7906"/>
    <w:rsid w:val="007A7AC5"/>
    <w:rsid w:val="007B0C06"/>
    <w:rsid w:val="007B0CB8"/>
    <w:rsid w:val="007B1222"/>
    <w:rsid w:val="007B4338"/>
    <w:rsid w:val="007B5466"/>
    <w:rsid w:val="007B7399"/>
    <w:rsid w:val="007B7B86"/>
    <w:rsid w:val="007C16B6"/>
    <w:rsid w:val="007C179D"/>
    <w:rsid w:val="007C2AB2"/>
    <w:rsid w:val="007C36AE"/>
    <w:rsid w:val="007C643A"/>
    <w:rsid w:val="007C7B2B"/>
    <w:rsid w:val="007D0533"/>
    <w:rsid w:val="007D0CC4"/>
    <w:rsid w:val="007D15E6"/>
    <w:rsid w:val="007D3876"/>
    <w:rsid w:val="007D3A3A"/>
    <w:rsid w:val="007D5510"/>
    <w:rsid w:val="007D57D7"/>
    <w:rsid w:val="007D6A64"/>
    <w:rsid w:val="007D7086"/>
    <w:rsid w:val="007D76FF"/>
    <w:rsid w:val="007D77B4"/>
    <w:rsid w:val="007E1BF4"/>
    <w:rsid w:val="007E2531"/>
    <w:rsid w:val="007E3B31"/>
    <w:rsid w:val="007E3BA2"/>
    <w:rsid w:val="007E3F27"/>
    <w:rsid w:val="007E62A0"/>
    <w:rsid w:val="007F0028"/>
    <w:rsid w:val="007F0C38"/>
    <w:rsid w:val="007F1D06"/>
    <w:rsid w:val="007F2EAB"/>
    <w:rsid w:val="007F3A4E"/>
    <w:rsid w:val="007F464F"/>
    <w:rsid w:val="007F49D4"/>
    <w:rsid w:val="007F58BE"/>
    <w:rsid w:val="0080066D"/>
    <w:rsid w:val="00800EBD"/>
    <w:rsid w:val="0080115C"/>
    <w:rsid w:val="0080697F"/>
    <w:rsid w:val="0081037E"/>
    <w:rsid w:val="00815A43"/>
    <w:rsid w:val="00816A87"/>
    <w:rsid w:val="00816C0C"/>
    <w:rsid w:val="00816D2B"/>
    <w:rsid w:val="008216A5"/>
    <w:rsid w:val="0082228C"/>
    <w:rsid w:val="00822DCE"/>
    <w:rsid w:val="008237F8"/>
    <w:rsid w:val="008249EA"/>
    <w:rsid w:val="00825611"/>
    <w:rsid w:val="00826602"/>
    <w:rsid w:val="00826D61"/>
    <w:rsid w:val="00826FB5"/>
    <w:rsid w:val="00830EAB"/>
    <w:rsid w:val="00831152"/>
    <w:rsid w:val="00832D5D"/>
    <w:rsid w:val="008337E8"/>
    <w:rsid w:val="00834036"/>
    <w:rsid w:val="00835F17"/>
    <w:rsid w:val="00836331"/>
    <w:rsid w:val="00836408"/>
    <w:rsid w:val="00840129"/>
    <w:rsid w:val="008427C3"/>
    <w:rsid w:val="00844405"/>
    <w:rsid w:val="00845CB8"/>
    <w:rsid w:val="008465F7"/>
    <w:rsid w:val="0084709F"/>
    <w:rsid w:val="008536A6"/>
    <w:rsid w:val="00854B55"/>
    <w:rsid w:val="00855AD7"/>
    <w:rsid w:val="00856452"/>
    <w:rsid w:val="00857741"/>
    <w:rsid w:val="00863BE1"/>
    <w:rsid w:val="00870F79"/>
    <w:rsid w:val="0087114E"/>
    <w:rsid w:val="00874231"/>
    <w:rsid w:val="008753A1"/>
    <w:rsid w:val="00880161"/>
    <w:rsid w:val="00880FC2"/>
    <w:rsid w:val="0088152E"/>
    <w:rsid w:val="008833E5"/>
    <w:rsid w:val="00883680"/>
    <w:rsid w:val="00885431"/>
    <w:rsid w:val="008854D1"/>
    <w:rsid w:val="00886555"/>
    <w:rsid w:val="00886669"/>
    <w:rsid w:val="008869AD"/>
    <w:rsid w:val="0089496F"/>
    <w:rsid w:val="008949F7"/>
    <w:rsid w:val="00896298"/>
    <w:rsid w:val="00897B38"/>
    <w:rsid w:val="00897D87"/>
    <w:rsid w:val="008A41F6"/>
    <w:rsid w:val="008A5D4D"/>
    <w:rsid w:val="008A613B"/>
    <w:rsid w:val="008B00F8"/>
    <w:rsid w:val="008B105E"/>
    <w:rsid w:val="008B2BC1"/>
    <w:rsid w:val="008B50DB"/>
    <w:rsid w:val="008B5A74"/>
    <w:rsid w:val="008B6427"/>
    <w:rsid w:val="008B7997"/>
    <w:rsid w:val="008C0B40"/>
    <w:rsid w:val="008D091A"/>
    <w:rsid w:val="008D3BD6"/>
    <w:rsid w:val="008D485D"/>
    <w:rsid w:val="008D4A35"/>
    <w:rsid w:val="008D4F26"/>
    <w:rsid w:val="008D6A4D"/>
    <w:rsid w:val="008D6C57"/>
    <w:rsid w:val="008D6C90"/>
    <w:rsid w:val="008E08E5"/>
    <w:rsid w:val="008E0FB2"/>
    <w:rsid w:val="008E2836"/>
    <w:rsid w:val="008E4DB6"/>
    <w:rsid w:val="008E6EA3"/>
    <w:rsid w:val="008E7481"/>
    <w:rsid w:val="008F036A"/>
    <w:rsid w:val="008F1D3E"/>
    <w:rsid w:val="008F3C44"/>
    <w:rsid w:val="008F4D0C"/>
    <w:rsid w:val="008F5294"/>
    <w:rsid w:val="008F6CB1"/>
    <w:rsid w:val="008F731C"/>
    <w:rsid w:val="00900345"/>
    <w:rsid w:val="009006BD"/>
    <w:rsid w:val="00900CC8"/>
    <w:rsid w:val="0090167C"/>
    <w:rsid w:val="0090218D"/>
    <w:rsid w:val="00902C91"/>
    <w:rsid w:val="00904DE6"/>
    <w:rsid w:val="009056B9"/>
    <w:rsid w:val="00905E52"/>
    <w:rsid w:val="00906583"/>
    <w:rsid w:val="0090709F"/>
    <w:rsid w:val="009100C1"/>
    <w:rsid w:val="009102F0"/>
    <w:rsid w:val="00911C81"/>
    <w:rsid w:val="00912703"/>
    <w:rsid w:val="00912925"/>
    <w:rsid w:val="00914A48"/>
    <w:rsid w:val="0091595D"/>
    <w:rsid w:val="00915BD8"/>
    <w:rsid w:val="00920B93"/>
    <w:rsid w:val="00923215"/>
    <w:rsid w:val="009236A2"/>
    <w:rsid w:val="00923905"/>
    <w:rsid w:val="0093011E"/>
    <w:rsid w:val="0093079B"/>
    <w:rsid w:val="00930FAC"/>
    <w:rsid w:val="00931132"/>
    <w:rsid w:val="009317AF"/>
    <w:rsid w:val="0093182D"/>
    <w:rsid w:val="00933B5F"/>
    <w:rsid w:val="00936BFB"/>
    <w:rsid w:val="00937C38"/>
    <w:rsid w:val="00940F00"/>
    <w:rsid w:val="00941EEA"/>
    <w:rsid w:val="009428F3"/>
    <w:rsid w:val="00942A3B"/>
    <w:rsid w:val="00943854"/>
    <w:rsid w:val="00944513"/>
    <w:rsid w:val="00944F07"/>
    <w:rsid w:val="009453A0"/>
    <w:rsid w:val="00945E5F"/>
    <w:rsid w:val="0095156D"/>
    <w:rsid w:val="00951E5E"/>
    <w:rsid w:val="00953463"/>
    <w:rsid w:val="009534BA"/>
    <w:rsid w:val="0095686B"/>
    <w:rsid w:val="00956BDD"/>
    <w:rsid w:val="00961B53"/>
    <w:rsid w:val="009622AF"/>
    <w:rsid w:val="00962458"/>
    <w:rsid w:val="00964239"/>
    <w:rsid w:val="009649C6"/>
    <w:rsid w:val="00964BB2"/>
    <w:rsid w:val="00965E84"/>
    <w:rsid w:val="00966070"/>
    <w:rsid w:val="009676B5"/>
    <w:rsid w:val="00967CFA"/>
    <w:rsid w:val="009710A9"/>
    <w:rsid w:val="009750E3"/>
    <w:rsid w:val="009751BF"/>
    <w:rsid w:val="00975872"/>
    <w:rsid w:val="009765E5"/>
    <w:rsid w:val="00981EBC"/>
    <w:rsid w:val="00982001"/>
    <w:rsid w:val="00982DAC"/>
    <w:rsid w:val="00982E91"/>
    <w:rsid w:val="0098329F"/>
    <w:rsid w:val="00985354"/>
    <w:rsid w:val="009857A7"/>
    <w:rsid w:val="009866D7"/>
    <w:rsid w:val="00987F9A"/>
    <w:rsid w:val="00991844"/>
    <w:rsid w:val="00992548"/>
    <w:rsid w:val="009948F8"/>
    <w:rsid w:val="00994AEB"/>
    <w:rsid w:val="009970F9"/>
    <w:rsid w:val="00997447"/>
    <w:rsid w:val="009A11D7"/>
    <w:rsid w:val="009A1DFA"/>
    <w:rsid w:val="009A42D5"/>
    <w:rsid w:val="009A6731"/>
    <w:rsid w:val="009B0BDE"/>
    <w:rsid w:val="009B1684"/>
    <w:rsid w:val="009B288C"/>
    <w:rsid w:val="009B2DEC"/>
    <w:rsid w:val="009B4A9C"/>
    <w:rsid w:val="009B4D6C"/>
    <w:rsid w:val="009C0966"/>
    <w:rsid w:val="009C3703"/>
    <w:rsid w:val="009C7735"/>
    <w:rsid w:val="009C7A1B"/>
    <w:rsid w:val="009D6B8C"/>
    <w:rsid w:val="009E0700"/>
    <w:rsid w:val="009E07DF"/>
    <w:rsid w:val="009E0847"/>
    <w:rsid w:val="009E2F1C"/>
    <w:rsid w:val="009E3B57"/>
    <w:rsid w:val="009E56BB"/>
    <w:rsid w:val="009E66F7"/>
    <w:rsid w:val="009F0D69"/>
    <w:rsid w:val="009F56AB"/>
    <w:rsid w:val="009F5DAA"/>
    <w:rsid w:val="009F6BC8"/>
    <w:rsid w:val="00A011CD"/>
    <w:rsid w:val="00A01316"/>
    <w:rsid w:val="00A01377"/>
    <w:rsid w:val="00A01F3F"/>
    <w:rsid w:val="00A03052"/>
    <w:rsid w:val="00A03339"/>
    <w:rsid w:val="00A03760"/>
    <w:rsid w:val="00A04A3B"/>
    <w:rsid w:val="00A0663D"/>
    <w:rsid w:val="00A10548"/>
    <w:rsid w:val="00A11CF6"/>
    <w:rsid w:val="00A14D1B"/>
    <w:rsid w:val="00A1706D"/>
    <w:rsid w:val="00A1794F"/>
    <w:rsid w:val="00A20228"/>
    <w:rsid w:val="00A23417"/>
    <w:rsid w:val="00A23515"/>
    <w:rsid w:val="00A23EA5"/>
    <w:rsid w:val="00A27D56"/>
    <w:rsid w:val="00A30DB1"/>
    <w:rsid w:val="00A33F62"/>
    <w:rsid w:val="00A3521B"/>
    <w:rsid w:val="00A35F2E"/>
    <w:rsid w:val="00A364F5"/>
    <w:rsid w:val="00A37FA2"/>
    <w:rsid w:val="00A4063D"/>
    <w:rsid w:val="00A40844"/>
    <w:rsid w:val="00A43052"/>
    <w:rsid w:val="00A44374"/>
    <w:rsid w:val="00A4459E"/>
    <w:rsid w:val="00A47826"/>
    <w:rsid w:val="00A50AA0"/>
    <w:rsid w:val="00A5742E"/>
    <w:rsid w:val="00A57CFF"/>
    <w:rsid w:val="00A60BE1"/>
    <w:rsid w:val="00A60F63"/>
    <w:rsid w:val="00A60F65"/>
    <w:rsid w:val="00A613B5"/>
    <w:rsid w:val="00A61A59"/>
    <w:rsid w:val="00A645B8"/>
    <w:rsid w:val="00A65FAD"/>
    <w:rsid w:val="00A662F3"/>
    <w:rsid w:val="00A66567"/>
    <w:rsid w:val="00A66E78"/>
    <w:rsid w:val="00A671C9"/>
    <w:rsid w:val="00A677D8"/>
    <w:rsid w:val="00A67DB6"/>
    <w:rsid w:val="00A74607"/>
    <w:rsid w:val="00A7570F"/>
    <w:rsid w:val="00A75EC4"/>
    <w:rsid w:val="00A77127"/>
    <w:rsid w:val="00A81BAF"/>
    <w:rsid w:val="00A82750"/>
    <w:rsid w:val="00A8308F"/>
    <w:rsid w:val="00A869BC"/>
    <w:rsid w:val="00A90318"/>
    <w:rsid w:val="00A9096A"/>
    <w:rsid w:val="00A92A9F"/>
    <w:rsid w:val="00A92F08"/>
    <w:rsid w:val="00A941A4"/>
    <w:rsid w:val="00A94D39"/>
    <w:rsid w:val="00A94FFF"/>
    <w:rsid w:val="00A96B5B"/>
    <w:rsid w:val="00A96E90"/>
    <w:rsid w:val="00A9727C"/>
    <w:rsid w:val="00A9765B"/>
    <w:rsid w:val="00AA259B"/>
    <w:rsid w:val="00AA5A6E"/>
    <w:rsid w:val="00AB2EFA"/>
    <w:rsid w:val="00AB3FD5"/>
    <w:rsid w:val="00AB49B9"/>
    <w:rsid w:val="00AB586C"/>
    <w:rsid w:val="00AB6C35"/>
    <w:rsid w:val="00AB76C2"/>
    <w:rsid w:val="00AC00A3"/>
    <w:rsid w:val="00AC3904"/>
    <w:rsid w:val="00AC4EC8"/>
    <w:rsid w:val="00AC62CC"/>
    <w:rsid w:val="00AD0159"/>
    <w:rsid w:val="00AD24C9"/>
    <w:rsid w:val="00AD5043"/>
    <w:rsid w:val="00AD59A6"/>
    <w:rsid w:val="00AD5DEA"/>
    <w:rsid w:val="00AE18BB"/>
    <w:rsid w:val="00AE3603"/>
    <w:rsid w:val="00AE69D2"/>
    <w:rsid w:val="00AE7D3B"/>
    <w:rsid w:val="00AF217B"/>
    <w:rsid w:val="00AF32F2"/>
    <w:rsid w:val="00AF36DD"/>
    <w:rsid w:val="00AF3752"/>
    <w:rsid w:val="00AF4214"/>
    <w:rsid w:val="00AF4FE2"/>
    <w:rsid w:val="00B022CF"/>
    <w:rsid w:val="00B029E6"/>
    <w:rsid w:val="00B02F6B"/>
    <w:rsid w:val="00B03607"/>
    <w:rsid w:val="00B03AF0"/>
    <w:rsid w:val="00B041B4"/>
    <w:rsid w:val="00B0547A"/>
    <w:rsid w:val="00B07A5C"/>
    <w:rsid w:val="00B148A8"/>
    <w:rsid w:val="00B17D63"/>
    <w:rsid w:val="00B2026C"/>
    <w:rsid w:val="00B22257"/>
    <w:rsid w:val="00B22591"/>
    <w:rsid w:val="00B234F8"/>
    <w:rsid w:val="00B23628"/>
    <w:rsid w:val="00B2649C"/>
    <w:rsid w:val="00B32D0F"/>
    <w:rsid w:val="00B32FCA"/>
    <w:rsid w:val="00B341ED"/>
    <w:rsid w:val="00B34B3E"/>
    <w:rsid w:val="00B362C2"/>
    <w:rsid w:val="00B36D8D"/>
    <w:rsid w:val="00B433AE"/>
    <w:rsid w:val="00B43BCA"/>
    <w:rsid w:val="00B4502C"/>
    <w:rsid w:val="00B47D96"/>
    <w:rsid w:val="00B51470"/>
    <w:rsid w:val="00B51F48"/>
    <w:rsid w:val="00B52601"/>
    <w:rsid w:val="00B526DC"/>
    <w:rsid w:val="00B52A1F"/>
    <w:rsid w:val="00B533B0"/>
    <w:rsid w:val="00B53483"/>
    <w:rsid w:val="00B57A74"/>
    <w:rsid w:val="00B60328"/>
    <w:rsid w:val="00B60BA0"/>
    <w:rsid w:val="00B62476"/>
    <w:rsid w:val="00B6249A"/>
    <w:rsid w:val="00B6252A"/>
    <w:rsid w:val="00B7222A"/>
    <w:rsid w:val="00B74628"/>
    <w:rsid w:val="00B748FF"/>
    <w:rsid w:val="00B74B7A"/>
    <w:rsid w:val="00B74D2C"/>
    <w:rsid w:val="00B804A8"/>
    <w:rsid w:val="00B823B4"/>
    <w:rsid w:val="00B82DE5"/>
    <w:rsid w:val="00B84268"/>
    <w:rsid w:val="00B844C4"/>
    <w:rsid w:val="00B908F4"/>
    <w:rsid w:val="00B914C2"/>
    <w:rsid w:val="00B923E4"/>
    <w:rsid w:val="00B951B3"/>
    <w:rsid w:val="00BA1740"/>
    <w:rsid w:val="00BA2235"/>
    <w:rsid w:val="00BA5221"/>
    <w:rsid w:val="00BA52B7"/>
    <w:rsid w:val="00BA5D9F"/>
    <w:rsid w:val="00BA6683"/>
    <w:rsid w:val="00BA6F49"/>
    <w:rsid w:val="00BB0038"/>
    <w:rsid w:val="00BB0120"/>
    <w:rsid w:val="00BB45EC"/>
    <w:rsid w:val="00BC0F6A"/>
    <w:rsid w:val="00BC1C84"/>
    <w:rsid w:val="00BC2073"/>
    <w:rsid w:val="00BC2087"/>
    <w:rsid w:val="00BC2447"/>
    <w:rsid w:val="00BC26D1"/>
    <w:rsid w:val="00BC2E37"/>
    <w:rsid w:val="00BC39CF"/>
    <w:rsid w:val="00BC4141"/>
    <w:rsid w:val="00BC53EF"/>
    <w:rsid w:val="00BD010E"/>
    <w:rsid w:val="00BD3A12"/>
    <w:rsid w:val="00BD6CBA"/>
    <w:rsid w:val="00BD756A"/>
    <w:rsid w:val="00BD7F1A"/>
    <w:rsid w:val="00BE59AA"/>
    <w:rsid w:val="00BF08D0"/>
    <w:rsid w:val="00BF1E65"/>
    <w:rsid w:val="00BF73E3"/>
    <w:rsid w:val="00C011DA"/>
    <w:rsid w:val="00C053C2"/>
    <w:rsid w:val="00C05B26"/>
    <w:rsid w:val="00C06316"/>
    <w:rsid w:val="00C067AA"/>
    <w:rsid w:val="00C06D47"/>
    <w:rsid w:val="00C07306"/>
    <w:rsid w:val="00C140F7"/>
    <w:rsid w:val="00C15824"/>
    <w:rsid w:val="00C15B7D"/>
    <w:rsid w:val="00C1706C"/>
    <w:rsid w:val="00C2093B"/>
    <w:rsid w:val="00C21F40"/>
    <w:rsid w:val="00C221C3"/>
    <w:rsid w:val="00C269E0"/>
    <w:rsid w:val="00C26D31"/>
    <w:rsid w:val="00C27196"/>
    <w:rsid w:val="00C30A37"/>
    <w:rsid w:val="00C31BDB"/>
    <w:rsid w:val="00C31F94"/>
    <w:rsid w:val="00C3219A"/>
    <w:rsid w:val="00C3310B"/>
    <w:rsid w:val="00C35ED1"/>
    <w:rsid w:val="00C3638C"/>
    <w:rsid w:val="00C37518"/>
    <w:rsid w:val="00C40D27"/>
    <w:rsid w:val="00C415D0"/>
    <w:rsid w:val="00C4363F"/>
    <w:rsid w:val="00C45863"/>
    <w:rsid w:val="00C45BC6"/>
    <w:rsid w:val="00C5043B"/>
    <w:rsid w:val="00C55D78"/>
    <w:rsid w:val="00C569BD"/>
    <w:rsid w:val="00C624E9"/>
    <w:rsid w:val="00C63052"/>
    <w:rsid w:val="00C64F4B"/>
    <w:rsid w:val="00C65347"/>
    <w:rsid w:val="00C66EAA"/>
    <w:rsid w:val="00C678ED"/>
    <w:rsid w:val="00C70C77"/>
    <w:rsid w:val="00C71B4E"/>
    <w:rsid w:val="00C72CE5"/>
    <w:rsid w:val="00C7364C"/>
    <w:rsid w:val="00C73AFF"/>
    <w:rsid w:val="00C73E20"/>
    <w:rsid w:val="00C74F5D"/>
    <w:rsid w:val="00C758C9"/>
    <w:rsid w:val="00C76BDD"/>
    <w:rsid w:val="00C76FA4"/>
    <w:rsid w:val="00C77BAF"/>
    <w:rsid w:val="00C80579"/>
    <w:rsid w:val="00C80964"/>
    <w:rsid w:val="00C817C4"/>
    <w:rsid w:val="00C81A2A"/>
    <w:rsid w:val="00C86619"/>
    <w:rsid w:val="00C87EB3"/>
    <w:rsid w:val="00C90B5C"/>
    <w:rsid w:val="00C90E1E"/>
    <w:rsid w:val="00C91D44"/>
    <w:rsid w:val="00C92B91"/>
    <w:rsid w:val="00C94581"/>
    <w:rsid w:val="00C9566D"/>
    <w:rsid w:val="00C95A43"/>
    <w:rsid w:val="00C96588"/>
    <w:rsid w:val="00CA030D"/>
    <w:rsid w:val="00CA45B6"/>
    <w:rsid w:val="00CA580F"/>
    <w:rsid w:val="00CA6A71"/>
    <w:rsid w:val="00CA7CD4"/>
    <w:rsid w:val="00CB0638"/>
    <w:rsid w:val="00CB22F6"/>
    <w:rsid w:val="00CB266E"/>
    <w:rsid w:val="00CB2A3D"/>
    <w:rsid w:val="00CB3B26"/>
    <w:rsid w:val="00CB3DAC"/>
    <w:rsid w:val="00CB3FF0"/>
    <w:rsid w:val="00CB6AA9"/>
    <w:rsid w:val="00CB6EC3"/>
    <w:rsid w:val="00CC0304"/>
    <w:rsid w:val="00CC52AB"/>
    <w:rsid w:val="00CC5444"/>
    <w:rsid w:val="00CC6C49"/>
    <w:rsid w:val="00CD1BF8"/>
    <w:rsid w:val="00CD1E28"/>
    <w:rsid w:val="00CD343F"/>
    <w:rsid w:val="00CD3721"/>
    <w:rsid w:val="00CD3C4E"/>
    <w:rsid w:val="00CD3C50"/>
    <w:rsid w:val="00CD7D0E"/>
    <w:rsid w:val="00CE00EC"/>
    <w:rsid w:val="00CE0C00"/>
    <w:rsid w:val="00CE14BB"/>
    <w:rsid w:val="00CE20E7"/>
    <w:rsid w:val="00CE28A7"/>
    <w:rsid w:val="00CE3232"/>
    <w:rsid w:val="00CE3ABF"/>
    <w:rsid w:val="00CE725D"/>
    <w:rsid w:val="00CE7CC8"/>
    <w:rsid w:val="00CF0A62"/>
    <w:rsid w:val="00CF12A2"/>
    <w:rsid w:val="00CF4D91"/>
    <w:rsid w:val="00CF648B"/>
    <w:rsid w:val="00CF7E0E"/>
    <w:rsid w:val="00D02AC3"/>
    <w:rsid w:val="00D04B1A"/>
    <w:rsid w:val="00D05323"/>
    <w:rsid w:val="00D06A20"/>
    <w:rsid w:val="00D06BBE"/>
    <w:rsid w:val="00D1086B"/>
    <w:rsid w:val="00D119A8"/>
    <w:rsid w:val="00D11AF0"/>
    <w:rsid w:val="00D134B9"/>
    <w:rsid w:val="00D14EC8"/>
    <w:rsid w:val="00D155DB"/>
    <w:rsid w:val="00D164A3"/>
    <w:rsid w:val="00D1682C"/>
    <w:rsid w:val="00D1706E"/>
    <w:rsid w:val="00D172AD"/>
    <w:rsid w:val="00D20129"/>
    <w:rsid w:val="00D21297"/>
    <w:rsid w:val="00D220FC"/>
    <w:rsid w:val="00D2261A"/>
    <w:rsid w:val="00D23DB3"/>
    <w:rsid w:val="00D24089"/>
    <w:rsid w:val="00D25833"/>
    <w:rsid w:val="00D26856"/>
    <w:rsid w:val="00D26D01"/>
    <w:rsid w:val="00D31C42"/>
    <w:rsid w:val="00D334AB"/>
    <w:rsid w:val="00D357C9"/>
    <w:rsid w:val="00D4051B"/>
    <w:rsid w:val="00D40C3F"/>
    <w:rsid w:val="00D41B65"/>
    <w:rsid w:val="00D44059"/>
    <w:rsid w:val="00D444A6"/>
    <w:rsid w:val="00D47218"/>
    <w:rsid w:val="00D50AF8"/>
    <w:rsid w:val="00D50BFD"/>
    <w:rsid w:val="00D52FA7"/>
    <w:rsid w:val="00D5540C"/>
    <w:rsid w:val="00D56359"/>
    <w:rsid w:val="00D564C9"/>
    <w:rsid w:val="00D571BD"/>
    <w:rsid w:val="00D577DF"/>
    <w:rsid w:val="00D60694"/>
    <w:rsid w:val="00D677D3"/>
    <w:rsid w:val="00D71515"/>
    <w:rsid w:val="00D71A93"/>
    <w:rsid w:val="00D77FE0"/>
    <w:rsid w:val="00D82A3B"/>
    <w:rsid w:val="00D840FE"/>
    <w:rsid w:val="00D87C3B"/>
    <w:rsid w:val="00D90A11"/>
    <w:rsid w:val="00D90E91"/>
    <w:rsid w:val="00D9371E"/>
    <w:rsid w:val="00D95C6E"/>
    <w:rsid w:val="00D96D14"/>
    <w:rsid w:val="00DA6AE2"/>
    <w:rsid w:val="00DB0B19"/>
    <w:rsid w:val="00DB1623"/>
    <w:rsid w:val="00DB2218"/>
    <w:rsid w:val="00DB3348"/>
    <w:rsid w:val="00DB5E10"/>
    <w:rsid w:val="00DB64DC"/>
    <w:rsid w:val="00DB6ADB"/>
    <w:rsid w:val="00DC0111"/>
    <w:rsid w:val="00DC01F1"/>
    <w:rsid w:val="00DC02D2"/>
    <w:rsid w:val="00DC26FC"/>
    <w:rsid w:val="00DC4BFD"/>
    <w:rsid w:val="00DD07D9"/>
    <w:rsid w:val="00DD405D"/>
    <w:rsid w:val="00DD77E7"/>
    <w:rsid w:val="00DE059D"/>
    <w:rsid w:val="00DE0F81"/>
    <w:rsid w:val="00DE3177"/>
    <w:rsid w:val="00DE3527"/>
    <w:rsid w:val="00DE412C"/>
    <w:rsid w:val="00DE7960"/>
    <w:rsid w:val="00DF011E"/>
    <w:rsid w:val="00DF197B"/>
    <w:rsid w:val="00DF5817"/>
    <w:rsid w:val="00DF6308"/>
    <w:rsid w:val="00DF6F72"/>
    <w:rsid w:val="00E005C2"/>
    <w:rsid w:val="00E00C13"/>
    <w:rsid w:val="00E04142"/>
    <w:rsid w:val="00E04646"/>
    <w:rsid w:val="00E11A72"/>
    <w:rsid w:val="00E11EC0"/>
    <w:rsid w:val="00E13D3D"/>
    <w:rsid w:val="00E14B9A"/>
    <w:rsid w:val="00E15371"/>
    <w:rsid w:val="00E1567E"/>
    <w:rsid w:val="00E164CE"/>
    <w:rsid w:val="00E16C8A"/>
    <w:rsid w:val="00E16EC1"/>
    <w:rsid w:val="00E17087"/>
    <w:rsid w:val="00E1735D"/>
    <w:rsid w:val="00E17F29"/>
    <w:rsid w:val="00E21D57"/>
    <w:rsid w:val="00E27007"/>
    <w:rsid w:val="00E279D2"/>
    <w:rsid w:val="00E32282"/>
    <w:rsid w:val="00E32758"/>
    <w:rsid w:val="00E33C86"/>
    <w:rsid w:val="00E349E0"/>
    <w:rsid w:val="00E3635A"/>
    <w:rsid w:val="00E36A7A"/>
    <w:rsid w:val="00E36D96"/>
    <w:rsid w:val="00E36F7A"/>
    <w:rsid w:val="00E37AAE"/>
    <w:rsid w:val="00E404B8"/>
    <w:rsid w:val="00E419ED"/>
    <w:rsid w:val="00E43711"/>
    <w:rsid w:val="00E441BA"/>
    <w:rsid w:val="00E45113"/>
    <w:rsid w:val="00E45BC8"/>
    <w:rsid w:val="00E46EB9"/>
    <w:rsid w:val="00E50693"/>
    <w:rsid w:val="00E50D85"/>
    <w:rsid w:val="00E558D8"/>
    <w:rsid w:val="00E60B6D"/>
    <w:rsid w:val="00E629C3"/>
    <w:rsid w:val="00E6662D"/>
    <w:rsid w:val="00E66B7F"/>
    <w:rsid w:val="00E67BBE"/>
    <w:rsid w:val="00E70CB1"/>
    <w:rsid w:val="00E71B00"/>
    <w:rsid w:val="00E73374"/>
    <w:rsid w:val="00E74C1E"/>
    <w:rsid w:val="00E75D0F"/>
    <w:rsid w:val="00E7657E"/>
    <w:rsid w:val="00E77F84"/>
    <w:rsid w:val="00E848F4"/>
    <w:rsid w:val="00E85715"/>
    <w:rsid w:val="00E857B7"/>
    <w:rsid w:val="00E865AF"/>
    <w:rsid w:val="00E87803"/>
    <w:rsid w:val="00E9038D"/>
    <w:rsid w:val="00E931DA"/>
    <w:rsid w:val="00E95BB8"/>
    <w:rsid w:val="00E96E15"/>
    <w:rsid w:val="00E97018"/>
    <w:rsid w:val="00EA14CF"/>
    <w:rsid w:val="00EA1795"/>
    <w:rsid w:val="00EA2F72"/>
    <w:rsid w:val="00EA3A12"/>
    <w:rsid w:val="00EA488F"/>
    <w:rsid w:val="00EA55D8"/>
    <w:rsid w:val="00EA578D"/>
    <w:rsid w:val="00EA78BF"/>
    <w:rsid w:val="00EB1BC0"/>
    <w:rsid w:val="00EB2089"/>
    <w:rsid w:val="00EB2E5A"/>
    <w:rsid w:val="00EB304D"/>
    <w:rsid w:val="00EB37C5"/>
    <w:rsid w:val="00EB43FE"/>
    <w:rsid w:val="00EB4A41"/>
    <w:rsid w:val="00EB4AEA"/>
    <w:rsid w:val="00EB4F96"/>
    <w:rsid w:val="00EB51B3"/>
    <w:rsid w:val="00EB6DCE"/>
    <w:rsid w:val="00EC00EE"/>
    <w:rsid w:val="00EC119F"/>
    <w:rsid w:val="00EC27C3"/>
    <w:rsid w:val="00EC3284"/>
    <w:rsid w:val="00EC55AD"/>
    <w:rsid w:val="00EC6813"/>
    <w:rsid w:val="00ED2385"/>
    <w:rsid w:val="00ED6665"/>
    <w:rsid w:val="00EE011B"/>
    <w:rsid w:val="00EE2EE7"/>
    <w:rsid w:val="00EE5FA6"/>
    <w:rsid w:val="00EE60ED"/>
    <w:rsid w:val="00EE63FE"/>
    <w:rsid w:val="00EF0717"/>
    <w:rsid w:val="00EF0C0C"/>
    <w:rsid w:val="00EF2228"/>
    <w:rsid w:val="00EF287C"/>
    <w:rsid w:val="00EF593E"/>
    <w:rsid w:val="00EF5B42"/>
    <w:rsid w:val="00EF61A2"/>
    <w:rsid w:val="00EF6388"/>
    <w:rsid w:val="00EF6945"/>
    <w:rsid w:val="00EF770D"/>
    <w:rsid w:val="00F00AA7"/>
    <w:rsid w:val="00F01B4E"/>
    <w:rsid w:val="00F020FC"/>
    <w:rsid w:val="00F05FF1"/>
    <w:rsid w:val="00F062DF"/>
    <w:rsid w:val="00F068CC"/>
    <w:rsid w:val="00F10F5D"/>
    <w:rsid w:val="00F10FD7"/>
    <w:rsid w:val="00F1151B"/>
    <w:rsid w:val="00F1198F"/>
    <w:rsid w:val="00F1465D"/>
    <w:rsid w:val="00F14E32"/>
    <w:rsid w:val="00F15800"/>
    <w:rsid w:val="00F159FC"/>
    <w:rsid w:val="00F16CFB"/>
    <w:rsid w:val="00F237CC"/>
    <w:rsid w:val="00F23A85"/>
    <w:rsid w:val="00F31B58"/>
    <w:rsid w:val="00F3397E"/>
    <w:rsid w:val="00F3503C"/>
    <w:rsid w:val="00F3531C"/>
    <w:rsid w:val="00F357C0"/>
    <w:rsid w:val="00F3741D"/>
    <w:rsid w:val="00F41DF8"/>
    <w:rsid w:val="00F42A2E"/>
    <w:rsid w:val="00F4303E"/>
    <w:rsid w:val="00F4489B"/>
    <w:rsid w:val="00F44B9E"/>
    <w:rsid w:val="00F51D42"/>
    <w:rsid w:val="00F54FEE"/>
    <w:rsid w:val="00F57607"/>
    <w:rsid w:val="00F6132A"/>
    <w:rsid w:val="00F6157B"/>
    <w:rsid w:val="00F630C0"/>
    <w:rsid w:val="00F63E6D"/>
    <w:rsid w:val="00F64273"/>
    <w:rsid w:val="00F64544"/>
    <w:rsid w:val="00F64A70"/>
    <w:rsid w:val="00F6516A"/>
    <w:rsid w:val="00F657FD"/>
    <w:rsid w:val="00F6631A"/>
    <w:rsid w:val="00F677F8"/>
    <w:rsid w:val="00F71642"/>
    <w:rsid w:val="00F71F22"/>
    <w:rsid w:val="00F734A9"/>
    <w:rsid w:val="00F7403A"/>
    <w:rsid w:val="00F74742"/>
    <w:rsid w:val="00F7620C"/>
    <w:rsid w:val="00F7625F"/>
    <w:rsid w:val="00F762CA"/>
    <w:rsid w:val="00F80811"/>
    <w:rsid w:val="00F80AF7"/>
    <w:rsid w:val="00F813AF"/>
    <w:rsid w:val="00F81BD3"/>
    <w:rsid w:val="00F83239"/>
    <w:rsid w:val="00F8796F"/>
    <w:rsid w:val="00F90D29"/>
    <w:rsid w:val="00F91886"/>
    <w:rsid w:val="00F92338"/>
    <w:rsid w:val="00F93D1A"/>
    <w:rsid w:val="00F9462A"/>
    <w:rsid w:val="00FA079A"/>
    <w:rsid w:val="00FA174D"/>
    <w:rsid w:val="00FA1CE2"/>
    <w:rsid w:val="00FA3229"/>
    <w:rsid w:val="00FA3647"/>
    <w:rsid w:val="00FA3D06"/>
    <w:rsid w:val="00FA419E"/>
    <w:rsid w:val="00FA74A3"/>
    <w:rsid w:val="00FB1FF1"/>
    <w:rsid w:val="00FB2106"/>
    <w:rsid w:val="00FB4721"/>
    <w:rsid w:val="00FB593D"/>
    <w:rsid w:val="00FB7649"/>
    <w:rsid w:val="00FC0FB5"/>
    <w:rsid w:val="00FC20F4"/>
    <w:rsid w:val="00FC27F8"/>
    <w:rsid w:val="00FC4D2A"/>
    <w:rsid w:val="00FC515F"/>
    <w:rsid w:val="00FC67F6"/>
    <w:rsid w:val="00FC6CF8"/>
    <w:rsid w:val="00FD0330"/>
    <w:rsid w:val="00FD1C5E"/>
    <w:rsid w:val="00FD4908"/>
    <w:rsid w:val="00FF281D"/>
    <w:rsid w:val="00FF6405"/>
    <w:rsid w:val="00FF6425"/>
    <w:rsid w:val="00FF6A58"/>
    <w:rsid w:val="00FF6D24"/>
    <w:rsid w:val="5BCD3CFF"/>
    <w:rsid w:val="6CF5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CBB0AD"/>
  <w15:chartTrackingRefBased/>
  <w15:docId w15:val="{0657A3A6-BB22-4394-9FC7-9E79AF79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152"/>
  </w:style>
  <w:style w:type="paragraph" w:styleId="Overskrift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Overskrift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Vanliginnrykk"/>
    <w:qFormat/>
    <w:pPr>
      <w:ind w:left="354"/>
      <w:outlineLvl w:val="2"/>
    </w:pPr>
    <w:rPr>
      <w:b/>
    </w:rPr>
  </w:style>
  <w:style w:type="paragraph" w:styleId="Overskrift4">
    <w:name w:val="heading 4"/>
    <w:basedOn w:val="Normal"/>
    <w:next w:val="Vanliginnrykk"/>
    <w:qFormat/>
    <w:pPr>
      <w:ind w:left="354"/>
      <w:outlineLvl w:val="3"/>
    </w:pPr>
    <w:rPr>
      <w:u w:val="single"/>
    </w:rPr>
  </w:style>
  <w:style w:type="paragraph" w:styleId="Overskrift5">
    <w:name w:val="heading 5"/>
    <w:basedOn w:val="Normal"/>
    <w:next w:val="Vanliginnrykk"/>
    <w:qFormat/>
    <w:pPr>
      <w:ind w:left="708"/>
      <w:outlineLvl w:val="4"/>
    </w:pPr>
    <w:rPr>
      <w:b/>
    </w:rPr>
  </w:style>
  <w:style w:type="paragraph" w:styleId="Overskrift6">
    <w:name w:val="heading 6"/>
    <w:basedOn w:val="Normal"/>
    <w:next w:val="Vanliginnrykk"/>
    <w:qFormat/>
    <w:pPr>
      <w:ind w:left="708"/>
      <w:outlineLvl w:val="5"/>
    </w:pPr>
    <w:rPr>
      <w:u w:val="single"/>
    </w:rPr>
  </w:style>
  <w:style w:type="paragraph" w:styleId="Overskrift7">
    <w:name w:val="heading 7"/>
    <w:basedOn w:val="Normal"/>
    <w:next w:val="Vanliginnrykk"/>
    <w:qFormat/>
    <w:pPr>
      <w:ind w:left="708"/>
      <w:outlineLvl w:val="6"/>
    </w:pPr>
    <w:rPr>
      <w:i/>
    </w:rPr>
  </w:style>
  <w:style w:type="paragraph" w:styleId="Overskrift8">
    <w:name w:val="heading 8"/>
    <w:basedOn w:val="Normal"/>
    <w:next w:val="Vanliginnrykk"/>
    <w:qFormat/>
    <w:pPr>
      <w:ind w:left="708"/>
      <w:outlineLvl w:val="7"/>
    </w:pPr>
    <w:rPr>
      <w:i/>
    </w:rPr>
  </w:style>
  <w:style w:type="paragraph" w:styleId="Overskrift9">
    <w:name w:val="heading 9"/>
    <w:basedOn w:val="Normal"/>
    <w:next w:val="Vanliginnrykk"/>
    <w:qFormat/>
    <w:pPr>
      <w:ind w:left="708"/>
      <w:outlineLvl w:val="8"/>
    </w:pPr>
    <w:rPr>
      <w:i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semiHidden/>
    <w:rPr>
      <w:noProof w:val="0"/>
      <w:color w:val="FF0000"/>
      <w:position w:val="6"/>
      <w:sz w:val="16"/>
      <w:lang w:val="en-US"/>
    </w:rPr>
  </w:style>
  <w:style w:type="paragraph" w:styleId="Merknadstekst">
    <w:name w:val="annotation text"/>
    <w:basedOn w:val="Normal"/>
    <w:semiHidden/>
    <w:pPr>
      <w:spacing w:before="120"/>
    </w:pPr>
  </w:style>
  <w:style w:type="paragraph" w:styleId="INNH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INNH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INNH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INNH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INNH4">
    <w:name w:val="toc 4"/>
    <w:basedOn w:val="Normal"/>
    <w:next w:val="Normal"/>
    <w:semiHidden/>
    <w:pPr>
      <w:tabs>
        <w:tab w:val="left" w:leader="dot" w:pos="8646"/>
        <w:tab w:val="right" w:pos="9072"/>
      </w:tabs>
      <w:ind w:left="2126" w:right="850"/>
    </w:pPr>
  </w:style>
  <w:style w:type="paragraph" w:styleId="INNH3">
    <w:name w:val="toc 3"/>
    <w:basedOn w:val="Normal"/>
    <w:next w:val="Normal"/>
    <w:semiHidden/>
    <w:pPr>
      <w:tabs>
        <w:tab w:val="left" w:leader="dot" w:pos="8646"/>
        <w:tab w:val="right" w:pos="9072"/>
      </w:tabs>
      <w:ind w:left="1418" w:right="850"/>
    </w:pPr>
  </w:style>
  <w:style w:type="paragraph" w:styleId="INNH2">
    <w:name w:val="toc 2"/>
    <w:basedOn w:val="Normal"/>
    <w:next w:val="Normal"/>
    <w:semiHidden/>
    <w:pPr>
      <w:tabs>
        <w:tab w:val="left" w:leader="dot" w:pos="8646"/>
        <w:tab w:val="right" w:pos="9072"/>
      </w:tabs>
      <w:ind w:left="709" w:right="850"/>
    </w:pPr>
  </w:style>
  <w:style w:type="paragraph" w:styleId="INNH1">
    <w:name w:val="toc 1"/>
    <w:basedOn w:val="Normal"/>
    <w:next w:val="Normal"/>
    <w:semiHidden/>
    <w:pPr>
      <w:tabs>
        <w:tab w:val="left" w:leader="dot" w:pos="8646"/>
        <w:tab w:val="right" w:pos="9072"/>
      </w:tabs>
      <w:ind w:right="850"/>
    </w:pPr>
  </w:style>
  <w:style w:type="paragraph" w:styleId="Indeks7">
    <w:name w:val="index 7"/>
    <w:basedOn w:val="Normal"/>
    <w:next w:val="Normal"/>
    <w:semiHidden/>
    <w:pPr>
      <w:ind w:left="1698"/>
    </w:pPr>
  </w:style>
  <w:style w:type="paragraph" w:styleId="Indeks6">
    <w:name w:val="index 6"/>
    <w:basedOn w:val="Normal"/>
    <w:next w:val="Normal"/>
    <w:semiHidden/>
    <w:pPr>
      <w:ind w:left="1415"/>
    </w:pPr>
  </w:style>
  <w:style w:type="paragraph" w:styleId="Indeks5">
    <w:name w:val="index 5"/>
    <w:basedOn w:val="Normal"/>
    <w:next w:val="Normal"/>
    <w:semiHidden/>
    <w:pPr>
      <w:ind w:left="1132"/>
    </w:pPr>
  </w:style>
  <w:style w:type="paragraph" w:styleId="Indeks4">
    <w:name w:val="index 4"/>
    <w:basedOn w:val="Normal"/>
    <w:next w:val="Normal"/>
    <w:semiHidden/>
    <w:pPr>
      <w:ind w:left="849"/>
    </w:pPr>
  </w:style>
  <w:style w:type="paragraph" w:styleId="Indeks3">
    <w:name w:val="index 3"/>
    <w:basedOn w:val="Normal"/>
    <w:next w:val="Normal"/>
    <w:semiHidden/>
    <w:pPr>
      <w:ind w:left="566"/>
    </w:pPr>
  </w:style>
  <w:style w:type="paragraph" w:styleId="Indeks2">
    <w:name w:val="index 2"/>
    <w:basedOn w:val="Normal"/>
    <w:next w:val="Normal"/>
    <w:semiHidden/>
    <w:pPr>
      <w:ind w:left="283"/>
    </w:pPr>
  </w:style>
  <w:style w:type="paragraph" w:styleId="Indeks1">
    <w:name w:val="index 1"/>
    <w:basedOn w:val="Normal"/>
    <w:next w:val="Normal"/>
    <w:semiHidden/>
  </w:style>
  <w:style w:type="character" w:styleId="Linjenummer">
    <w:name w:val="line number"/>
    <w:basedOn w:val="Standardskriftforavsnitt"/>
  </w:style>
  <w:style w:type="paragraph" w:styleId="Stikkordregisteroverskrift">
    <w:name w:val="index heading"/>
    <w:basedOn w:val="Normal"/>
    <w:next w:val="Indeks1"/>
    <w:semiHidden/>
  </w:style>
  <w:style w:type="paragraph" w:styleId="Bunntekst">
    <w:name w:val="footer"/>
    <w:basedOn w:val="Normal"/>
    <w:pPr>
      <w:tabs>
        <w:tab w:val="center" w:pos="4819"/>
        <w:tab w:val="right" w:pos="9071"/>
      </w:tabs>
    </w:pPr>
  </w:style>
  <w:style w:type="paragraph" w:styleId="Topptekst">
    <w:name w:val="header"/>
    <w:basedOn w:val="Normal"/>
    <w:link w:val="TopptekstTegn"/>
    <w:uiPriority w:val="99"/>
    <w:pPr>
      <w:tabs>
        <w:tab w:val="center" w:pos="4819"/>
        <w:tab w:val="right" w:pos="9071"/>
      </w:tabs>
    </w:pPr>
  </w:style>
  <w:style w:type="character" w:styleId="Fotnotereferanse">
    <w:name w:val="footnote reference"/>
    <w:semiHidden/>
    <w:rPr>
      <w:position w:val="6"/>
      <w:sz w:val="16"/>
    </w:rPr>
  </w:style>
  <w:style w:type="paragraph" w:styleId="Fotnotetekst">
    <w:name w:val="footnote text"/>
    <w:basedOn w:val="Normal"/>
    <w:semiHidden/>
  </w:style>
  <w:style w:type="paragraph" w:styleId="Vanliginnrykk">
    <w:name w:val="Normal Indent"/>
    <w:basedOn w:val="Normal"/>
    <w:pPr>
      <w:ind w:left="708"/>
    </w:pPr>
  </w:style>
  <w:style w:type="character" w:styleId="Sidetall">
    <w:name w:val="page number"/>
    <w:basedOn w:val="Standardskriftforavsnitt"/>
  </w:style>
  <w:style w:type="table" w:styleId="Tabellrutenett">
    <w:name w:val="Table Grid"/>
    <w:basedOn w:val="Vanligtabell"/>
    <w:rsid w:val="00E27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0pt">
    <w:name w:val="Normal + 10 pt"/>
    <w:basedOn w:val="Normal"/>
    <w:rsid w:val="00105338"/>
    <w:rPr>
      <w:sz w:val="16"/>
      <w:szCs w:val="16"/>
    </w:rPr>
  </w:style>
  <w:style w:type="paragraph" w:customStyle="1" w:styleId="returadresse">
    <w:name w:val="returadresse"/>
    <w:basedOn w:val="Normal"/>
  </w:style>
  <w:style w:type="paragraph" w:customStyle="1" w:styleId="adressat">
    <w:name w:val="adressat"/>
    <w:basedOn w:val="Normal"/>
    <w:pPr>
      <w:framePr w:w="7920" w:h="1980" w:hRule="exact" w:hSpace="141" w:wrap="auto" w:hAnchor="text" w:xAlign="center" w:yAlign="bottom"/>
      <w:ind w:left="2880"/>
    </w:pPr>
  </w:style>
  <w:style w:type="paragraph" w:customStyle="1" w:styleId="bulletedlist">
    <w:name w:val="bulleted list"/>
    <w:basedOn w:val="Normal"/>
    <w:pPr>
      <w:tabs>
        <w:tab w:val="left" w:pos="720"/>
      </w:tabs>
      <w:ind w:left="720" w:hanging="360"/>
    </w:pPr>
    <w:rPr>
      <w:lang w:val="en-US"/>
    </w:rPr>
  </w:style>
  <w:style w:type="paragraph" w:customStyle="1" w:styleId="avsn">
    <w:name w:val="avsn"/>
    <w:basedOn w:val="Normal"/>
    <w:pPr>
      <w:spacing w:before="120" w:after="80"/>
    </w:pPr>
    <w:rPr>
      <w:lang w:val="en-US"/>
    </w:rPr>
  </w:style>
  <w:style w:type="paragraph" w:customStyle="1" w:styleId="liste">
    <w:name w:val="liste"/>
    <w:basedOn w:val="Normal"/>
    <w:pPr>
      <w:tabs>
        <w:tab w:val="left" w:pos="990"/>
      </w:tabs>
      <w:spacing w:before="120"/>
    </w:pPr>
    <w:rPr>
      <w:lang w:val="en-US"/>
    </w:rPr>
  </w:style>
  <w:style w:type="paragraph" w:customStyle="1" w:styleId="punktliste">
    <w:name w:val="punktliste"/>
    <w:basedOn w:val="Normal"/>
    <w:pPr>
      <w:tabs>
        <w:tab w:val="left" w:pos="720"/>
      </w:tabs>
      <w:ind w:left="720" w:hanging="360"/>
    </w:pPr>
  </w:style>
  <w:style w:type="paragraph" w:customStyle="1" w:styleId="SkjultFeltNavn">
    <w:name w:val="SkjultFeltNavn"/>
    <w:basedOn w:val="Normal"/>
    <w:rPr>
      <w:b/>
      <w:vanish/>
      <w:color w:val="0000FF"/>
    </w:rPr>
  </w:style>
  <w:style w:type="paragraph" w:customStyle="1" w:styleId="Skjult">
    <w:name w:val="Skjult"/>
    <w:basedOn w:val="Normal"/>
    <w:rPr>
      <w:b/>
      <w:vanish/>
      <w:color w:val="FF0000"/>
    </w:rPr>
  </w:style>
  <w:style w:type="paragraph" w:customStyle="1" w:styleId="Normal14pt">
    <w:name w:val="Normal + 14 pt"/>
    <w:basedOn w:val="Normal10pt"/>
    <w:rsid w:val="00105338"/>
  </w:style>
  <w:style w:type="character" w:styleId="Hyperkobling">
    <w:name w:val="Hyperlink"/>
    <w:rsid w:val="004A4FE1"/>
    <w:rPr>
      <w:color w:val="0000FF"/>
      <w:u w:val="single"/>
    </w:rPr>
  </w:style>
  <w:style w:type="paragraph" w:styleId="Bobletekst">
    <w:name w:val="Balloon Text"/>
    <w:basedOn w:val="Normal"/>
    <w:semiHidden/>
    <w:rsid w:val="00FD0330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831152"/>
    <w:rPr>
      <w:sz w:val="24"/>
    </w:rPr>
  </w:style>
  <w:style w:type="table" w:styleId="Tabellrutenett8">
    <w:name w:val="Table Grid 8"/>
    <w:basedOn w:val="Vanligtabell"/>
    <w:rsid w:val="00A94FF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opptekstTegn">
    <w:name w:val="Topptekst Tegn"/>
    <w:basedOn w:val="Standardskriftforavsnitt"/>
    <w:link w:val="Topptekst"/>
    <w:uiPriority w:val="99"/>
    <w:rsid w:val="00B03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2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uia.no/e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w32\maler\uia-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c164a-2fc2-4fb3-aaa0-aa2c84f65f19" xsi:nil="true"/>
    <lcf76f155ced4ddcb4097134ff3c332f xmlns="e8f16343-e7d0-413d-821d-8f15a8d9f541">
      <Terms xmlns="http://schemas.microsoft.com/office/infopath/2007/PartnerControls"/>
    </lcf76f155ced4ddcb4097134ff3c332f>
    <Innholdifil xmlns="e8f16343-e7d0-413d-821d-8f15a8d9f541" xsi:nil="true"/>
    <_Flow_SignoffStatus xmlns="e8f16343-e7d0-413d-821d-8f15a8d9f541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63E2DB53D9F348B065EAC9079CB2EE" ma:contentTypeVersion="21" ma:contentTypeDescription="Opprett et nytt dokument." ma:contentTypeScope="" ma:versionID="792d96ca328f65b6e015bde8942feafb">
  <xsd:schema xmlns:xsd="http://www.w3.org/2001/XMLSchema" xmlns:xs="http://www.w3.org/2001/XMLSchema" xmlns:p="http://schemas.microsoft.com/office/2006/metadata/properties" xmlns:ns2="e8f16343-e7d0-413d-821d-8f15a8d9f541" xmlns:ns3="bc2c164a-2fc2-4fb3-aaa0-aa2c84f65f19" targetNamespace="http://schemas.microsoft.com/office/2006/metadata/properties" ma:root="true" ma:fieldsID="6cee94c545e4403b478938c8aa4dcf99" ns2:_="" ns3:_="">
    <xsd:import namespace="e8f16343-e7d0-413d-821d-8f15a8d9f541"/>
    <xsd:import namespace="bc2c164a-2fc2-4fb3-aaa0-aa2c84f65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Innholdifil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16343-e7d0-413d-821d-8f15a8d9f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Innholdifil" ma:index="23" nillable="true" ma:displayName="Innhold i fil" ma:format="Dropdown" ma:internalName="Innholdifil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6" nillable="true" ma:displayName="Godkjenningsstatus" ma:internalName="Godkjennings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c164a-2fc2-4fb3-aaa0-aa2c84f65f1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e37245-e190-42ea-95ec-e316082c1a25}" ma:internalName="TaxCatchAll" ma:showField="CatchAllData" ma:web="bc2c164a-2fc2-4fb3-aaa0-aa2c84f65f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4F145E-87D6-4A56-A94F-1FE1BE5254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920987-49BF-435E-B317-E7B4DC1C4D56}">
  <ds:schemaRefs>
    <ds:schemaRef ds:uri="http://purl.org/dc/terms/"/>
    <ds:schemaRef ds:uri="http://schemas.openxmlformats.org/package/2006/metadata/core-properties"/>
    <ds:schemaRef ds:uri="bc2c164a-2fc2-4fb3-aaa0-aa2c84f65f1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8f16343-e7d0-413d-821d-8f15a8d9f54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6E221-1F16-403A-9FE9-1F898B79CD3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5DB5A7C-4ED9-4F6E-9E28-B92477A39AD2}"/>
</file>

<file path=docProps/app.xml><?xml version="1.0" encoding="utf-8"?>
<Properties xmlns="http://schemas.openxmlformats.org/officeDocument/2006/extended-properties" xmlns:vt="http://schemas.openxmlformats.org/officeDocument/2006/docPropsVTypes">
  <Template>uia-brev</Template>
  <TotalTime>6</TotalTime>
  <Pages>1</Pages>
  <Words>144</Words>
  <Characters>768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Søknad om godkjenning av delstudier i utlandet</vt:lpstr>
    </vt:vector>
  </TitlesOfParts>
  <Company>UiA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godkjenning av delstudier i utlandet</dc:title>
  <dc:subject/>
  <dc:creator>Einar Meier</dc:creator>
  <cp:keywords>godkjenning; delstudier</cp:keywords>
  <cp:lastModifiedBy>Tonje Nielsen Rørly</cp:lastModifiedBy>
  <cp:revision>2</cp:revision>
  <cp:lastPrinted>2008-09-10T12:50:00Z</cp:lastPrinted>
  <dcterms:created xsi:type="dcterms:W3CDTF">2023-05-23T12:05:00Z</dcterms:created>
  <dcterms:modified xsi:type="dcterms:W3CDTF">2023-05-23T12:05:00Z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DOKUMENT-43-1133</vt:lpwstr>
  </property>
  <property fmtid="{D5CDD505-2E9C-101B-9397-08002B2CF9AE}" pid="3" name="_dlc_DocIdItemGuid">
    <vt:lpwstr>ef3fcaf0-d14a-48de-af48-f2208b0ba02f</vt:lpwstr>
  </property>
  <property fmtid="{D5CDD505-2E9C-101B-9397-08002B2CF9AE}" pid="4" name="_dlc_DocIdUrl">
    <vt:lpwstr>https://intra.uia.no/InfoService/dokumentsenter/_layouts/DocIdRedir.aspx?ID=DOKUMENT-43-1133, DOKUMENT-43-1133</vt:lpwstr>
  </property>
  <property fmtid="{D5CDD505-2E9C-101B-9397-08002B2CF9AE}" pid="5" name="TaxKeywordTaxHTField">
    <vt:lpwstr>godkjenning|00000000-0000-0000-0000-000000000000;delstudier|00000000-0000-0000-0000-000000000000</vt:lpwstr>
  </property>
  <property fmtid="{D5CDD505-2E9C-101B-9397-08002B2CF9AE}" pid="6" name="Dokumenttype">
    <vt:lpwstr>115;#Rutine|01c3127f-0d39-42ec-a0c7-bf2194a8ced0</vt:lpwstr>
  </property>
  <property fmtid="{D5CDD505-2E9C-101B-9397-08002B2CF9AE}" pid="7" name="TaxKeyword">
    <vt:lpwstr>358;#godkjenning|7199e4d4-66e3-4439-8d5c-8e28150ee6e9;#359;#delstudier|3a7324c7-2f4c-4c3f-894b-53e8f15c2c8a</vt:lpwstr>
  </property>
  <property fmtid="{D5CDD505-2E9C-101B-9397-08002B2CF9AE}" pid="8" name="Funksjon">
    <vt:lpwstr>360;#Studentutveksling|b44070f2-2745-4f4e-ab5c-69dc9d8c5bbc</vt:lpwstr>
  </property>
  <property fmtid="{D5CDD505-2E9C-101B-9397-08002B2CF9AE}" pid="9" name="FunksjonTaxHTField0">
    <vt:lpwstr>Studentutveksling|b44070f2-2745-4f4e-ab5c-69dc9d8c5bbc</vt:lpwstr>
  </property>
  <property fmtid="{D5CDD505-2E9C-101B-9397-08002B2CF9AE}" pid="10" name="DokumenttypeTaxHTField0">
    <vt:lpwstr>Rutine|01c3127f-0d39-42ec-a0c7-bf2194a8ced0</vt:lpwstr>
  </property>
  <property fmtid="{D5CDD505-2E9C-101B-9397-08002B2CF9AE}" pid="11" name="PublishingExpirationDate">
    <vt:lpwstr/>
  </property>
  <property fmtid="{D5CDD505-2E9C-101B-9397-08002B2CF9AE}" pid="12" name="PublishingStartDate">
    <vt:lpwstr/>
  </property>
  <property fmtid="{D5CDD505-2E9C-101B-9397-08002B2CF9AE}" pid="13" name="Møtedato">
    <vt:lpwstr/>
  </property>
  <property fmtid="{D5CDD505-2E9C-101B-9397-08002B2CF9AE}" pid="14" name="MSIP_Label_b4114459-e220-4ae9-b339-4ebe6008cdd4_Enabled">
    <vt:lpwstr>true</vt:lpwstr>
  </property>
  <property fmtid="{D5CDD505-2E9C-101B-9397-08002B2CF9AE}" pid="15" name="MSIP_Label_b4114459-e220-4ae9-b339-4ebe6008cdd4_SetDate">
    <vt:lpwstr>2021-12-06T06:35:05Z</vt:lpwstr>
  </property>
  <property fmtid="{D5CDD505-2E9C-101B-9397-08002B2CF9AE}" pid="16" name="MSIP_Label_b4114459-e220-4ae9-b339-4ebe6008cdd4_Method">
    <vt:lpwstr>Standard</vt:lpwstr>
  </property>
  <property fmtid="{D5CDD505-2E9C-101B-9397-08002B2CF9AE}" pid="17" name="MSIP_Label_b4114459-e220-4ae9-b339-4ebe6008cdd4_Name">
    <vt:lpwstr>b4114459-e220-4ae9-b339-4ebe6008cdd4</vt:lpwstr>
  </property>
  <property fmtid="{D5CDD505-2E9C-101B-9397-08002B2CF9AE}" pid="18" name="MSIP_Label_b4114459-e220-4ae9-b339-4ebe6008cdd4_SiteId">
    <vt:lpwstr>8482881e-3699-4b3f-b135-cf4800bc1efb</vt:lpwstr>
  </property>
  <property fmtid="{D5CDD505-2E9C-101B-9397-08002B2CF9AE}" pid="19" name="MSIP_Label_b4114459-e220-4ae9-b339-4ebe6008cdd4_ActionId">
    <vt:lpwstr>40894ddf-90d7-4a4e-b867-1e7c2f885aec</vt:lpwstr>
  </property>
  <property fmtid="{D5CDD505-2E9C-101B-9397-08002B2CF9AE}" pid="20" name="MSIP_Label_b4114459-e220-4ae9-b339-4ebe6008cdd4_ContentBits">
    <vt:lpwstr>0</vt:lpwstr>
  </property>
  <property fmtid="{D5CDD505-2E9C-101B-9397-08002B2CF9AE}" pid="21" name="ContentTypeId">
    <vt:lpwstr>0x0101006C63E2DB53D9F348B065EAC9079CB2EE</vt:lpwstr>
  </property>
  <property fmtid="{D5CDD505-2E9C-101B-9397-08002B2CF9AE}" pid="22" name="MediaServiceImageTags">
    <vt:lpwstr/>
  </property>
</Properties>
</file>