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E8893" w14:textId="77777777" w:rsidR="00E453EF" w:rsidRDefault="00E453EF">
      <w:pPr>
        <w:rPr>
          <w:sz w:val="8"/>
        </w:rPr>
      </w:pPr>
    </w:p>
    <w:p w14:paraId="43FA74C6" w14:textId="77777777" w:rsidR="005663B0" w:rsidRDefault="005663B0">
      <w:pPr>
        <w:rPr>
          <w:sz w:val="8"/>
        </w:rPr>
      </w:pPr>
    </w:p>
    <w:p w14:paraId="7A5EB60E" w14:textId="31ED3AB9" w:rsidR="005663B0" w:rsidRPr="005663B0" w:rsidRDefault="00F85542" w:rsidP="005663B0">
      <w:pPr>
        <w:pStyle w:val="Overskrift1"/>
        <w:rPr>
          <w:b w:val="0"/>
          <w:u w:val="none"/>
        </w:rPr>
      </w:pPr>
      <w:bookmarkStart w:id="0" w:name="ReferatTekst"/>
      <w:bookmarkEnd w:id="0"/>
      <w:r>
        <w:rPr>
          <w:b w:val="0"/>
          <w:noProof/>
          <w:u w:val="none"/>
        </w:rPr>
        <w:drawing>
          <wp:inline distT="0" distB="0" distL="0" distR="0" wp14:anchorId="6EAC3C29" wp14:editId="15E94AF4">
            <wp:extent cx="4200525" cy="581025"/>
            <wp:effectExtent l="0" t="0" r="9525" b="9525"/>
            <wp:docPr id="1" name="Bilde 1" descr="uia_logo_sh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ia_logo_sh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B2708" w14:textId="77777777" w:rsidR="005663B0" w:rsidRDefault="005663B0">
      <w:pPr>
        <w:rPr>
          <w:sz w:val="8"/>
        </w:rPr>
      </w:pPr>
    </w:p>
    <w:p w14:paraId="75951FC4" w14:textId="77777777" w:rsidR="005663B0" w:rsidRDefault="005663B0">
      <w:pPr>
        <w:rPr>
          <w:sz w:val="8"/>
        </w:rPr>
      </w:pPr>
    </w:p>
    <w:p w14:paraId="74F09571" w14:textId="77777777" w:rsidR="00E453EF" w:rsidRDefault="00E453EF">
      <w:bookmarkStart w:id="1" w:name="Adresse3"/>
      <w:bookmarkStart w:id="2" w:name="Mottaker"/>
      <w:bookmarkEnd w:id="1"/>
      <w:bookmarkEnd w:id="2"/>
    </w:p>
    <w:p w14:paraId="4CA1F7FA" w14:textId="77777777" w:rsidR="00E453EF" w:rsidRDefault="00E453EF"/>
    <w:p w14:paraId="7CB30942" w14:textId="77777777" w:rsidR="00E453EF" w:rsidRDefault="00E453EF">
      <w:pPr>
        <w:rPr>
          <w:sz w:val="11"/>
        </w:rPr>
      </w:pPr>
    </w:p>
    <w:tbl>
      <w:tblPr>
        <w:tblW w:w="6516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4633"/>
        <w:gridCol w:w="2430"/>
        <w:gridCol w:w="4177"/>
      </w:tblGrid>
      <w:tr w:rsidR="005663B0" w14:paraId="594A23C8" w14:textId="77777777" w:rsidTr="00116890">
        <w:tc>
          <w:tcPr>
            <w:tcW w:w="245" w:type="pct"/>
            <w:shd w:val="clear" w:color="auto" w:fill="auto"/>
          </w:tcPr>
          <w:p w14:paraId="7B772834" w14:textId="77777777" w:rsidR="005663B0" w:rsidRPr="00116890" w:rsidRDefault="005663B0" w:rsidP="00025039">
            <w:pPr>
              <w:pStyle w:val="Normal14pt"/>
              <w:rPr>
                <w:sz w:val="22"/>
                <w:szCs w:val="22"/>
              </w:rPr>
            </w:pPr>
          </w:p>
        </w:tc>
        <w:tc>
          <w:tcPr>
            <w:tcW w:w="1960" w:type="pct"/>
            <w:shd w:val="clear" w:color="auto" w:fill="auto"/>
          </w:tcPr>
          <w:p w14:paraId="254E3D37" w14:textId="77777777" w:rsidR="005663B0" w:rsidRPr="00116890" w:rsidRDefault="005663B0" w:rsidP="00025039">
            <w:pPr>
              <w:pStyle w:val="Normal14pt"/>
              <w:rPr>
                <w:sz w:val="22"/>
                <w:szCs w:val="22"/>
              </w:rPr>
            </w:pPr>
          </w:p>
          <w:p w14:paraId="458F373B" w14:textId="77777777" w:rsidR="005663B0" w:rsidRPr="00116890" w:rsidRDefault="005663B0" w:rsidP="00025039">
            <w:pPr>
              <w:pStyle w:val="Normal14pt"/>
              <w:rPr>
                <w:sz w:val="22"/>
                <w:szCs w:val="22"/>
              </w:rPr>
            </w:pPr>
          </w:p>
          <w:p w14:paraId="22469A84" w14:textId="77777777" w:rsidR="005663B0" w:rsidRPr="00116890" w:rsidRDefault="005663B0" w:rsidP="00025039">
            <w:pPr>
              <w:pStyle w:val="Normal14pt"/>
              <w:rPr>
                <w:sz w:val="22"/>
                <w:szCs w:val="22"/>
              </w:rPr>
            </w:pPr>
            <w:r w:rsidRPr="001168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8" w:type="pct"/>
            <w:shd w:val="clear" w:color="auto" w:fill="auto"/>
          </w:tcPr>
          <w:p w14:paraId="09A289C1" w14:textId="77777777" w:rsidR="005663B0" w:rsidRDefault="00085B66" w:rsidP="00025039">
            <w:pPr>
              <w:pStyle w:val="Normal10pt"/>
            </w:pPr>
            <w:r>
              <w:t>Dato: xx</w:t>
            </w:r>
          </w:p>
          <w:p w14:paraId="3B8B75C0" w14:textId="77777777" w:rsidR="005663B0" w:rsidRDefault="005663B0" w:rsidP="00025039">
            <w:pPr>
              <w:pStyle w:val="Normal10pt"/>
            </w:pPr>
            <w:r>
              <w:t xml:space="preserve"> </w:t>
            </w:r>
          </w:p>
          <w:p w14:paraId="703108E9" w14:textId="77777777" w:rsidR="005663B0" w:rsidRDefault="005663B0" w:rsidP="00025039">
            <w:pPr>
              <w:pStyle w:val="Normal10pt"/>
            </w:pPr>
            <w:bookmarkStart w:id="3" w:name="VårRef"/>
            <w:r>
              <w:t xml:space="preserve"> </w:t>
            </w:r>
            <w:bookmarkEnd w:id="3"/>
          </w:p>
          <w:p w14:paraId="242FBB65" w14:textId="77777777" w:rsidR="005663B0" w:rsidRDefault="005663B0" w:rsidP="00025039">
            <w:pPr>
              <w:pStyle w:val="Normal10pt"/>
            </w:pPr>
          </w:p>
          <w:p w14:paraId="5634E922" w14:textId="77777777" w:rsidR="005663B0" w:rsidRDefault="005663B0" w:rsidP="00025039">
            <w:pPr>
              <w:pStyle w:val="Normal10pt"/>
            </w:pPr>
            <w:bookmarkStart w:id="4" w:name="Saksbehandler"/>
            <w:r>
              <w:t xml:space="preserve"> </w:t>
            </w:r>
            <w:bookmarkEnd w:id="4"/>
          </w:p>
          <w:p w14:paraId="46E09637" w14:textId="77777777" w:rsidR="005663B0" w:rsidRDefault="005663B0" w:rsidP="00025039">
            <w:pPr>
              <w:pStyle w:val="Normal10pt"/>
            </w:pPr>
            <w:bookmarkStart w:id="5" w:name="SaksbehandlerNavn"/>
            <w:r>
              <w:t xml:space="preserve"> </w:t>
            </w:r>
            <w:bookmarkEnd w:id="5"/>
          </w:p>
          <w:p w14:paraId="30EFA628" w14:textId="77777777" w:rsidR="005663B0" w:rsidRPr="00E279D2" w:rsidRDefault="005663B0" w:rsidP="00025039">
            <w:pPr>
              <w:pStyle w:val="Normal10pt"/>
            </w:pPr>
            <w:bookmarkStart w:id="6" w:name="SaksbehandlerEpost"/>
            <w:r>
              <w:t xml:space="preserve"> </w:t>
            </w:r>
            <w:bookmarkEnd w:id="6"/>
          </w:p>
        </w:tc>
        <w:tc>
          <w:tcPr>
            <w:tcW w:w="1767" w:type="pct"/>
            <w:shd w:val="clear" w:color="auto" w:fill="auto"/>
          </w:tcPr>
          <w:p w14:paraId="74C60EC4" w14:textId="77777777" w:rsidR="005663B0" w:rsidRDefault="003D1D1B" w:rsidP="00025039">
            <w:pPr>
              <w:pStyle w:val="Normal10pt"/>
            </w:pPr>
            <w:r>
              <w:t>Besøksadresse: Gimlemoen 25</w:t>
            </w:r>
          </w:p>
          <w:p w14:paraId="6D3164EB" w14:textId="77777777" w:rsidR="005663B0" w:rsidRDefault="003D1D1B" w:rsidP="00025039">
            <w:pPr>
              <w:pStyle w:val="Normal10pt"/>
            </w:pPr>
            <w:r>
              <w:t>Tlf. 38 14 10 00</w:t>
            </w:r>
          </w:p>
          <w:p w14:paraId="1AF984FB" w14:textId="77777777" w:rsidR="005663B0" w:rsidRDefault="005663B0" w:rsidP="00025039">
            <w:pPr>
              <w:pStyle w:val="Normal10pt"/>
            </w:pPr>
          </w:p>
          <w:p w14:paraId="716F6387" w14:textId="77777777" w:rsidR="005663B0" w:rsidRPr="00E279D2" w:rsidRDefault="005663B0" w:rsidP="00025039">
            <w:pPr>
              <w:pStyle w:val="Normal10pt"/>
            </w:pPr>
          </w:p>
        </w:tc>
      </w:tr>
    </w:tbl>
    <w:p w14:paraId="4C52DF6D" w14:textId="41466635" w:rsidR="00270652" w:rsidRPr="00270652" w:rsidRDefault="00E453EF" w:rsidP="00270652">
      <w:pPr>
        <w:ind w:left="-851"/>
        <w:rPr>
          <w:position w:val="-4"/>
        </w:rPr>
      </w:pPr>
      <w:bookmarkStart w:id="7" w:name="DeresRefTekst"/>
      <w:bookmarkEnd w:id="7"/>
      <w:r>
        <w:rPr>
          <w:position w:val="-4"/>
        </w:rPr>
        <w:t>__</w:t>
      </w:r>
      <w:bookmarkStart w:id="8" w:name="Overskrift"/>
      <w:bookmarkEnd w:id="8"/>
      <w:r w:rsidR="007B40D0">
        <w:rPr>
          <w:position w:val="-4"/>
        </w:rPr>
        <w:tab/>
      </w:r>
      <w:r w:rsidR="007B40D0">
        <w:rPr>
          <w:position w:val="-4"/>
        </w:rPr>
        <w:tab/>
      </w:r>
      <w:r w:rsidR="00270652" w:rsidRPr="00270652">
        <w:rPr>
          <w:b/>
        </w:rPr>
        <w:t>OPPTAK TIL PH.D.-PROGRAMMET VED FAKULTET FOR ....</w:t>
      </w:r>
      <w:r w:rsidR="00056F6C">
        <w:rPr>
          <w:b/>
        </w:rPr>
        <w:t>..............................</w:t>
      </w:r>
      <w:r w:rsidR="00270652" w:rsidRPr="00270652">
        <w:rPr>
          <w:b/>
        </w:rPr>
        <w:t xml:space="preserve">......   </w:t>
      </w:r>
    </w:p>
    <w:p w14:paraId="225228D9" w14:textId="77777777" w:rsidR="00270652" w:rsidRPr="00270652" w:rsidRDefault="00270652" w:rsidP="00270652">
      <w:r w:rsidRPr="00270652">
        <w:rPr>
          <w:b/>
        </w:rPr>
        <w:t>/ HANDELSHØYSKOLEN, SPESIALISERING I ……………………….</w:t>
      </w:r>
    </w:p>
    <w:p w14:paraId="44F5D4EA" w14:textId="77777777" w:rsidR="00270652" w:rsidRPr="00270652" w:rsidRDefault="00270652" w:rsidP="00270652"/>
    <w:p w14:paraId="25F5E4CF" w14:textId="3582E902" w:rsidR="00270652" w:rsidRPr="00270652" w:rsidRDefault="00270652" w:rsidP="00270652">
      <w:r w:rsidRPr="00270652">
        <w:t>Du tas med dette opp på ph.d.-programmet ved Fakultet for ……</w:t>
      </w:r>
      <w:r>
        <w:t>……</w:t>
      </w:r>
      <w:r w:rsidR="00056F6C">
        <w:t>………………</w:t>
      </w:r>
      <w:r>
        <w:t>...</w:t>
      </w:r>
      <w:r w:rsidRPr="00270652">
        <w:t>…. / Handelshøyskolen, spesialisering i ………………… fra og med _____________ til og med _____________.</w:t>
      </w:r>
    </w:p>
    <w:p w14:paraId="65579DD5" w14:textId="77777777" w:rsidR="00270652" w:rsidRPr="00270652" w:rsidRDefault="00270652" w:rsidP="00270652"/>
    <w:p w14:paraId="6D4EDCE7" w14:textId="77777777" w:rsidR="00270652" w:rsidRPr="00270652" w:rsidRDefault="00270652" w:rsidP="00270652">
      <w:r w:rsidRPr="00270652">
        <w:t>Som veileder(e) er oppnevnt</w:t>
      </w:r>
    </w:p>
    <w:p w14:paraId="057D72AC" w14:textId="77777777" w:rsidR="00270652" w:rsidRPr="00270652" w:rsidRDefault="00270652" w:rsidP="00270652">
      <w:r w:rsidRPr="00270652">
        <w:t>_____________________________________________________</w:t>
      </w:r>
    </w:p>
    <w:p w14:paraId="38A4E16A" w14:textId="77777777" w:rsidR="00270652" w:rsidRPr="00270652" w:rsidRDefault="00270652" w:rsidP="00270652">
      <w:r w:rsidRPr="00270652">
        <w:t>_____________________________________________________</w:t>
      </w:r>
    </w:p>
    <w:p w14:paraId="28686A70" w14:textId="77777777" w:rsidR="00270652" w:rsidRPr="00270652" w:rsidRDefault="00270652" w:rsidP="00270652">
      <w:r w:rsidRPr="00270652">
        <w:t>_____________________________________________________</w:t>
      </w:r>
    </w:p>
    <w:p w14:paraId="48C816BD" w14:textId="77777777" w:rsidR="00270652" w:rsidRPr="00270652" w:rsidRDefault="00270652" w:rsidP="00270652"/>
    <w:p w14:paraId="3F1D3883" w14:textId="77777777" w:rsidR="00270652" w:rsidRPr="00270652" w:rsidRDefault="00270652" w:rsidP="00270652">
      <w:r w:rsidRPr="00270652">
        <w:rPr>
          <w:i/>
        </w:rPr>
        <w:t xml:space="preserve">Avtale ved opptak til organisert forskerutdanning fram til ph.d.-graden </w:t>
      </w:r>
      <w:r w:rsidRPr="00270652">
        <w:t xml:space="preserve">følger vedlagt. Vi ber deg fylle ut og signere denne og returnere den til universitetet innen tre uker. </w:t>
      </w:r>
    </w:p>
    <w:p w14:paraId="5F0DC9FD" w14:textId="77777777" w:rsidR="00270652" w:rsidRPr="00270652" w:rsidRDefault="00270652" w:rsidP="00270652"/>
    <w:p w14:paraId="2F0AC4EE" w14:textId="02686C61" w:rsidR="00270652" w:rsidRPr="00270652" w:rsidRDefault="00270652" w:rsidP="00270652">
      <w:proofErr w:type="spellStart"/>
      <w:r w:rsidRPr="00270652">
        <w:t>Iflg</w:t>
      </w:r>
      <w:proofErr w:type="spellEnd"/>
      <w:r w:rsidRPr="00270652">
        <w:t xml:space="preserve">. pkt. 6 i avtalens del A skal doktorgradskandidaten utarbeide en oppdatert framdriftsplan for gjennomføring av ph.d.-studiet. Planen utarbeides i samarbeid med veileder(e), og skal godkjennes av hovedveileder. Senere i studiet skal både doktorgradskandidat og hovedveileder </w:t>
      </w:r>
      <w:proofErr w:type="gramStart"/>
      <w:r w:rsidRPr="00270652">
        <w:t>avgi</w:t>
      </w:r>
      <w:proofErr w:type="gramEnd"/>
      <w:r w:rsidRPr="00270652">
        <w:t xml:space="preserve"> årlig separat rapport om bl.a. framdriften i studiet. Skjema for framdriftsplan/framdriftsrapport følger vedlagt. </w:t>
      </w:r>
    </w:p>
    <w:p w14:paraId="4B31A604" w14:textId="77777777" w:rsidR="00270652" w:rsidRPr="00270652" w:rsidRDefault="00270652" w:rsidP="00270652"/>
    <w:p w14:paraId="4ABAD333" w14:textId="0450469D" w:rsidR="00270652" w:rsidRPr="00270652" w:rsidRDefault="00270652" w:rsidP="00270652">
      <w:r w:rsidRPr="00270652">
        <w:t>Du har levert skisse til prosjektbeskrivelse som ble godkjent i opptaksmøtet. / og endelig prosjektbeskrivelse godkjennes av veileder(e).</w:t>
      </w:r>
    </w:p>
    <w:p w14:paraId="7C452D01" w14:textId="77777777" w:rsidR="00270652" w:rsidRPr="00270652" w:rsidRDefault="00270652" w:rsidP="00270652"/>
    <w:p w14:paraId="04DC8BA2" w14:textId="1D263DC1" w:rsidR="00270652" w:rsidRPr="00270652" w:rsidRDefault="00270652" w:rsidP="00270652">
      <w:r w:rsidRPr="00270652">
        <w:t xml:space="preserve">Forskrift til Lov om studentsamskipnader setter begrensninger for hvem som kan </w:t>
      </w:r>
      <w:proofErr w:type="spellStart"/>
      <w:r w:rsidRPr="00270652">
        <w:t>semesterregistrere</w:t>
      </w:r>
      <w:proofErr w:type="spellEnd"/>
      <w:r w:rsidRPr="00270652">
        <w:t xml:space="preserve"> seg. Bare doktorgradskandidater som får støtte fra Statens lånekasse for utdanning etter forskrift fastsatt av Kunnskapsdepartementet med hjemmel i Lov om utdanningsstøtte (03.06.2005) kapittel II, gjennom NUFU-programmet eller andre NORAD-fina</w:t>
      </w:r>
      <w:r w:rsidR="00056F6C">
        <w:t>n</w:t>
      </w:r>
      <w:r w:rsidRPr="00270652">
        <w:t>sierte programmer, kan velge å betale semesteravgift for å bli medlem av studentsamskipnaden.</w:t>
      </w:r>
    </w:p>
    <w:p w14:paraId="1BE57A87" w14:textId="77777777" w:rsidR="00270652" w:rsidRPr="00270652" w:rsidRDefault="00270652" w:rsidP="00270652"/>
    <w:p w14:paraId="4D9A5B1E" w14:textId="77777777" w:rsidR="00270652" w:rsidRPr="00270652" w:rsidRDefault="00270652" w:rsidP="00270652">
      <w:r w:rsidRPr="00270652">
        <w:t>Fakultetet ønsker deg velkommen som doktorgradskandidat!</w:t>
      </w:r>
    </w:p>
    <w:p w14:paraId="35A67214" w14:textId="77777777" w:rsidR="00270652" w:rsidRPr="00270652" w:rsidRDefault="00270652" w:rsidP="00270652"/>
    <w:p w14:paraId="4DCAF392" w14:textId="77777777" w:rsidR="00270652" w:rsidRDefault="00270652" w:rsidP="00270652"/>
    <w:p w14:paraId="590A9E2E" w14:textId="77777777" w:rsidR="00270652" w:rsidRPr="00270652" w:rsidRDefault="00270652" w:rsidP="00270652">
      <w:r w:rsidRPr="00270652">
        <w:t>Med vennlig hilsen</w:t>
      </w:r>
    </w:p>
    <w:p w14:paraId="07632647" w14:textId="77777777" w:rsidR="00270652" w:rsidRPr="00270652" w:rsidRDefault="00270652" w:rsidP="00270652"/>
    <w:p w14:paraId="01C023ED" w14:textId="77777777" w:rsidR="00270652" w:rsidRPr="00270652" w:rsidRDefault="00270652" w:rsidP="00270652"/>
    <w:p w14:paraId="432EDC11" w14:textId="3715DC93" w:rsidR="00270652" w:rsidRPr="00270652" w:rsidRDefault="00270652" w:rsidP="00270652">
      <w:r w:rsidRPr="00270652">
        <w:t>-----------------</w:t>
      </w:r>
      <w:r w:rsidR="00F66AF5">
        <w:t>--------------------</w:t>
      </w:r>
      <w:r w:rsidRPr="00270652">
        <w:t>---</w:t>
      </w:r>
    </w:p>
    <w:p w14:paraId="77BD4F04" w14:textId="77777777" w:rsidR="00270652" w:rsidRPr="00270652" w:rsidRDefault="00270652" w:rsidP="00270652">
      <w:r w:rsidRPr="00270652">
        <w:t>dekan</w:t>
      </w:r>
    </w:p>
    <w:p w14:paraId="348D514D" w14:textId="77777777" w:rsidR="00270652" w:rsidRPr="00270652" w:rsidRDefault="00270652" w:rsidP="00270652"/>
    <w:p w14:paraId="2C74D2C3" w14:textId="77777777" w:rsidR="00270652" w:rsidRPr="00270652" w:rsidRDefault="00270652" w:rsidP="00270652">
      <w:r w:rsidRPr="00270652">
        <w:t>Vedlegg:</w:t>
      </w:r>
      <w:r w:rsidRPr="00270652">
        <w:tab/>
        <w:t>Avtale ved opptak til organisert forskerutdanning fram til ph.d.-graden</w:t>
      </w:r>
    </w:p>
    <w:p w14:paraId="18C649E0" w14:textId="77777777" w:rsidR="00270652" w:rsidRPr="00270652" w:rsidRDefault="00270652" w:rsidP="00270652">
      <w:r w:rsidRPr="00270652">
        <w:tab/>
      </w:r>
      <w:r w:rsidRPr="00270652">
        <w:tab/>
        <w:t>Skjema for framdriftsplan/framdriftsrapport</w:t>
      </w:r>
    </w:p>
    <w:p w14:paraId="3B23FCF6" w14:textId="098EF4D2" w:rsidR="00E453EF" w:rsidRDefault="00E453EF" w:rsidP="00270652">
      <w:pPr>
        <w:ind w:left="-851" w:firstLine="851"/>
      </w:pPr>
    </w:p>
    <w:sectPr w:rsidR="00E453EF">
      <w:headerReference w:type="default" r:id="rId10"/>
      <w:footerReference w:type="first" r:id="rId11"/>
      <w:pgSz w:w="11906" w:h="16838"/>
      <w:pgMar w:top="397" w:right="1418" w:bottom="567" w:left="1418" w:header="0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A87DD" w14:textId="77777777" w:rsidR="00A76D16" w:rsidRDefault="00A76D16">
      <w:r>
        <w:separator/>
      </w:r>
    </w:p>
  </w:endnote>
  <w:endnote w:type="continuationSeparator" w:id="0">
    <w:p w14:paraId="1E8D8CFC" w14:textId="77777777" w:rsidR="00A76D16" w:rsidRDefault="00A7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8CD43" w14:textId="77777777" w:rsidR="00911942" w:rsidRDefault="00911942" w:rsidP="00AE5D76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CE615" w14:textId="77777777" w:rsidR="00A76D16" w:rsidRDefault="00A76D16">
      <w:r>
        <w:separator/>
      </w:r>
    </w:p>
  </w:footnote>
  <w:footnote w:type="continuationSeparator" w:id="0">
    <w:p w14:paraId="3EB58093" w14:textId="77777777" w:rsidR="00A76D16" w:rsidRDefault="00A76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488DD" w14:textId="77777777" w:rsidR="00911942" w:rsidRDefault="00911942">
    <w:pPr>
      <w:pStyle w:val="Topptekst"/>
      <w:jc w:val="right"/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270652">
      <w:rPr>
        <w:rStyle w:val="Sidetall"/>
        <w:noProof/>
      </w:rPr>
      <w:t>2</w:t>
    </w:r>
    <w:r>
      <w:rPr>
        <w:rStyle w:val="Sidetal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76"/>
    <w:rsid w:val="000210B5"/>
    <w:rsid w:val="00025039"/>
    <w:rsid w:val="00056F6C"/>
    <w:rsid w:val="00085B66"/>
    <w:rsid w:val="00116890"/>
    <w:rsid w:val="00270652"/>
    <w:rsid w:val="003D1D1B"/>
    <w:rsid w:val="00520E17"/>
    <w:rsid w:val="005663B0"/>
    <w:rsid w:val="007B40D0"/>
    <w:rsid w:val="00811DB3"/>
    <w:rsid w:val="00911942"/>
    <w:rsid w:val="00A75527"/>
    <w:rsid w:val="00A76D16"/>
    <w:rsid w:val="00AE5D76"/>
    <w:rsid w:val="00E453EF"/>
    <w:rsid w:val="00F66AF5"/>
    <w:rsid w:val="00F8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D8332"/>
  <w15:docId w15:val="{EAA2FB4C-58A4-4745-A7B1-7B3E72F3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Overskrift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Vanliginnrykk"/>
    <w:qFormat/>
    <w:pPr>
      <w:ind w:left="354"/>
      <w:outlineLvl w:val="2"/>
    </w:pPr>
    <w:rPr>
      <w:b/>
    </w:rPr>
  </w:style>
  <w:style w:type="paragraph" w:styleId="Overskrift4">
    <w:name w:val="heading 4"/>
    <w:basedOn w:val="Normal"/>
    <w:next w:val="Vanliginnrykk"/>
    <w:qFormat/>
    <w:pPr>
      <w:ind w:left="354"/>
      <w:outlineLvl w:val="3"/>
    </w:pPr>
    <w:rPr>
      <w:u w:val="single"/>
    </w:rPr>
  </w:style>
  <w:style w:type="paragraph" w:styleId="Overskrift5">
    <w:name w:val="heading 5"/>
    <w:basedOn w:val="Normal"/>
    <w:next w:val="Vanliginnrykk"/>
    <w:qFormat/>
    <w:pPr>
      <w:ind w:left="708"/>
      <w:outlineLvl w:val="4"/>
    </w:pPr>
    <w:rPr>
      <w:b/>
      <w:sz w:val="20"/>
    </w:rPr>
  </w:style>
  <w:style w:type="paragraph" w:styleId="Overskrift6">
    <w:name w:val="heading 6"/>
    <w:basedOn w:val="Normal"/>
    <w:next w:val="Vanliginnrykk"/>
    <w:qFormat/>
    <w:pPr>
      <w:ind w:left="708"/>
      <w:outlineLvl w:val="5"/>
    </w:pPr>
    <w:rPr>
      <w:sz w:val="20"/>
      <w:u w:val="single"/>
    </w:rPr>
  </w:style>
  <w:style w:type="paragraph" w:styleId="Overskrift7">
    <w:name w:val="heading 7"/>
    <w:basedOn w:val="Normal"/>
    <w:next w:val="Vanliginnrykk"/>
    <w:qFormat/>
    <w:pPr>
      <w:ind w:left="708"/>
      <w:outlineLvl w:val="6"/>
    </w:pPr>
    <w:rPr>
      <w:i/>
      <w:sz w:val="20"/>
    </w:rPr>
  </w:style>
  <w:style w:type="paragraph" w:styleId="Overskrift8">
    <w:name w:val="heading 8"/>
    <w:basedOn w:val="Normal"/>
    <w:next w:val="Vanliginnrykk"/>
    <w:qFormat/>
    <w:pPr>
      <w:ind w:left="708"/>
      <w:outlineLvl w:val="7"/>
    </w:pPr>
    <w:rPr>
      <w:i/>
      <w:sz w:val="20"/>
    </w:rPr>
  </w:style>
  <w:style w:type="paragraph" w:styleId="Overskrift9">
    <w:name w:val="heading 9"/>
    <w:basedOn w:val="Normal"/>
    <w:next w:val="Vanliginnrykk"/>
    <w:qFormat/>
    <w:pPr>
      <w:ind w:left="708"/>
      <w:outlineLvl w:val="8"/>
    </w:pPr>
    <w:rPr>
      <w:i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semiHidden/>
    <w:rPr>
      <w:noProof w:val="0"/>
      <w:color w:val="FF0000"/>
      <w:position w:val="6"/>
      <w:sz w:val="16"/>
      <w:lang w:val="en-US"/>
    </w:rPr>
  </w:style>
  <w:style w:type="paragraph" w:styleId="Merknadstekst">
    <w:name w:val="annotation text"/>
    <w:basedOn w:val="Normal"/>
    <w:semiHidden/>
    <w:pPr>
      <w:spacing w:before="120"/>
    </w:pPr>
  </w:style>
  <w:style w:type="paragraph" w:styleId="INNH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INNH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INNH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INNH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INNH4">
    <w:name w:val="toc 4"/>
    <w:basedOn w:val="Normal"/>
    <w:next w:val="Normal"/>
    <w:semiHidden/>
    <w:pPr>
      <w:tabs>
        <w:tab w:val="left" w:leader="dot" w:pos="8646"/>
        <w:tab w:val="right" w:pos="9072"/>
      </w:tabs>
      <w:ind w:left="2126" w:right="850"/>
    </w:pPr>
  </w:style>
  <w:style w:type="paragraph" w:styleId="INNH3">
    <w:name w:val="toc 3"/>
    <w:basedOn w:val="Normal"/>
    <w:next w:val="Normal"/>
    <w:semiHidden/>
    <w:pPr>
      <w:tabs>
        <w:tab w:val="left" w:leader="dot" w:pos="8646"/>
        <w:tab w:val="right" w:pos="9072"/>
      </w:tabs>
      <w:ind w:left="1418" w:right="850"/>
    </w:pPr>
  </w:style>
  <w:style w:type="paragraph" w:styleId="INNH2">
    <w:name w:val="toc 2"/>
    <w:basedOn w:val="Normal"/>
    <w:next w:val="Normal"/>
    <w:semiHidden/>
    <w:pPr>
      <w:tabs>
        <w:tab w:val="left" w:leader="dot" w:pos="8646"/>
        <w:tab w:val="right" w:pos="9072"/>
      </w:tabs>
      <w:ind w:left="709" w:right="850"/>
    </w:pPr>
  </w:style>
  <w:style w:type="paragraph" w:styleId="INNH1">
    <w:name w:val="toc 1"/>
    <w:basedOn w:val="Normal"/>
    <w:next w:val="Normal"/>
    <w:semiHidden/>
    <w:pPr>
      <w:tabs>
        <w:tab w:val="left" w:leader="dot" w:pos="8646"/>
        <w:tab w:val="right" w:pos="9072"/>
      </w:tabs>
      <w:ind w:right="850"/>
    </w:pPr>
  </w:style>
  <w:style w:type="paragraph" w:styleId="Indeks7">
    <w:name w:val="index 7"/>
    <w:basedOn w:val="Normal"/>
    <w:next w:val="Normal"/>
    <w:semiHidden/>
    <w:pPr>
      <w:ind w:left="1698"/>
    </w:pPr>
  </w:style>
  <w:style w:type="paragraph" w:styleId="Indeks6">
    <w:name w:val="index 6"/>
    <w:basedOn w:val="Normal"/>
    <w:next w:val="Normal"/>
    <w:semiHidden/>
    <w:pPr>
      <w:ind w:left="1415"/>
    </w:pPr>
  </w:style>
  <w:style w:type="paragraph" w:styleId="Indeks5">
    <w:name w:val="index 5"/>
    <w:basedOn w:val="Normal"/>
    <w:next w:val="Normal"/>
    <w:semiHidden/>
    <w:pPr>
      <w:ind w:left="1132"/>
    </w:pPr>
  </w:style>
  <w:style w:type="paragraph" w:styleId="Indeks4">
    <w:name w:val="index 4"/>
    <w:basedOn w:val="Normal"/>
    <w:next w:val="Normal"/>
    <w:semiHidden/>
    <w:pPr>
      <w:ind w:left="849"/>
    </w:pPr>
  </w:style>
  <w:style w:type="paragraph" w:styleId="Indeks3">
    <w:name w:val="index 3"/>
    <w:basedOn w:val="Normal"/>
    <w:next w:val="Normal"/>
    <w:semiHidden/>
    <w:pPr>
      <w:ind w:left="566"/>
    </w:pPr>
  </w:style>
  <w:style w:type="paragraph" w:styleId="Indeks2">
    <w:name w:val="index 2"/>
    <w:basedOn w:val="Normal"/>
    <w:next w:val="Normal"/>
    <w:semiHidden/>
    <w:pPr>
      <w:ind w:left="283"/>
    </w:pPr>
  </w:style>
  <w:style w:type="paragraph" w:styleId="Indeks1">
    <w:name w:val="index 1"/>
    <w:basedOn w:val="Normal"/>
    <w:next w:val="Normal"/>
    <w:semiHidden/>
  </w:style>
  <w:style w:type="character" w:styleId="Linjenummer">
    <w:name w:val="line number"/>
    <w:basedOn w:val="Standardskriftforavsnitt"/>
  </w:style>
  <w:style w:type="paragraph" w:styleId="Stikkordregisteroverskrift">
    <w:name w:val="index heading"/>
    <w:basedOn w:val="Normal"/>
    <w:next w:val="Indeks1"/>
    <w:semiHidden/>
  </w:style>
  <w:style w:type="paragraph" w:styleId="Bunntekst">
    <w:name w:val="footer"/>
    <w:basedOn w:val="Normal"/>
    <w:pPr>
      <w:tabs>
        <w:tab w:val="center" w:pos="4819"/>
        <w:tab w:val="right" w:pos="9071"/>
      </w:tabs>
    </w:pPr>
  </w:style>
  <w:style w:type="paragraph" w:styleId="Topptekst">
    <w:name w:val="header"/>
    <w:basedOn w:val="Normal"/>
    <w:pPr>
      <w:tabs>
        <w:tab w:val="center" w:pos="4819"/>
        <w:tab w:val="right" w:pos="9071"/>
      </w:tabs>
    </w:pPr>
  </w:style>
  <w:style w:type="character" w:styleId="Fotnotereferanse">
    <w:name w:val="footnote reference"/>
    <w:semiHidden/>
    <w:rPr>
      <w:position w:val="6"/>
      <w:sz w:val="16"/>
    </w:rPr>
  </w:style>
  <w:style w:type="paragraph" w:styleId="Fotnotetekst">
    <w:name w:val="footnote text"/>
    <w:basedOn w:val="Normal"/>
    <w:semiHidden/>
    <w:rPr>
      <w:sz w:val="20"/>
    </w:rPr>
  </w:style>
  <w:style w:type="paragraph" w:styleId="Vanliginnrykk">
    <w:name w:val="Normal Indent"/>
    <w:basedOn w:val="Normal"/>
    <w:pPr>
      <w:ind w:left="708"/>
    </w:pPr>
  </w:style>
  <w:style w:type="character" w:styleId="Sidetall">
    <w:name w:val="page number"/>
    <w:basedOn w:val="Standardskriftforavsnitt"/>
  </w:style>
  <w:style w:type="table" w:styleId="Tabellrutenett">
    <w:name w:val="Table Grid"/>
    <w:basedOn w:val="Vanligtabell"/>
    <w:rsid w:val="0056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pt">
    <w:name w:val="Normal + 10 pt"/>
    <w:basedOn w:val="Normal"/>
    <w:rsid w:val="005663B0"/>
    <w:rPr>
      <w:sz w:val="16"/>
      <w:szCs w:val="16"/>
    </w:rPr>
  </w:style>
  <w:style w:type="paragraph" w:customStyle="1" w:styleId="returadresse">
    <w:name w:val="returadresse"/>
    <w:basedOn w:val="Normal"/>
    <w:rPr>
      <w:sz w:val="20"/>
    </w:rPr>
  </w:style>
  <w:style w:type="paragraph" w:customStyle="1" w:styleId="adressat">
    <w:name w:val="adressat"/>
    <w:basedOn w:val="Normal"/>
    <w:pPr>
      <w:framePr w:w="7920" w:h="1980" w:hRule="exact" w:hSpace="141" w:wrap="auto" w:hAnchor="text" w:xAlign="center" w:yAlign="bottom"/>
      <w:ind w:left="2880"/>
    </w:pPr>
  </w:style>
  <w:style w:type="paragraph" w:customStyle="1" w:styleId="bulletedlist">
    <w:name w:val="bulleted list"/>
    <w:basedOn w:val="Normal"/>
    <w:pPr>
      <w:tabs>
        <w:tab w:val="left" w:pos="720"/>
      </w:tabs>
      <w:ind w:left="720" w:hanging="360"/>
    </w:pPr>
    <w:rPr>
      <w:lang w:val="en-US"/>
    </w:rPr>
  </w:style>
  <w:style w:type="paragraph" w:customStyle="1" w:styleId="avsn">
    <w:name w:val="avsn"/>
    <w:basedOn w:val="Normal"/>
    <w:pPr>
      <w:spacing w:before="120" w:after="80"/>
    </w:pPr>
    <w:rPr>
      <w:lang w:val="en-US"/>
    </w:rPr>
  </w:style>
  <w:style w:type="paragraph" w:customStyle="1" w:styleId="liste">
    <w:name w:val="liste"/>
    <w:basedOn w:val="Normal"/>
    <w:pPr>
      <w:tabs>
        <w:tab w:val="left" w:pos="990"/>
      </w:tabs>
      <w:spacing w:before="120"/>
    </w:pPr>
    <w:rPr>
      <w:lang w:val="en-US"/>
    </w:rPr>
  </w:style>
  <w:style w:type="paragraph" w:customStyle="1" w:styleId="punktliste">
    <w:name w:val="punktliste"/>
    <w:basedOn w:val="Normal"/>
    <w:pPr>
      <w:tabs>
        <w:tab w:val="left" w:pos="720"/>
      </w:tabs>
      <w:ind w:left="720" w:hanging="360"/>
    </w:pPr>
  </w:style>
  <w:style w:type="paragraph" w:customStyle="1" w:styleId="SkjultFeltNavn">
    <w:name w:val="SkjultFeltNavn"/>
    <w:basedOn w:val="Normal"/>
    <w:rPr>
      <w:b/>
      <w:vanish/>
      <w:color w:val="0000FF"/>
    </w:rPr>
  </w:style>
  <w:style w:type="paragraph" w:customStyle="1" w:styleId="Skjult">
    <w:name w:val="Skjult"/>
    <w:basedOn w:val="Normal"/>
    <w:rPr>
      <w:b/>
      <w:vanish/>
      <w:color w:val="FF0000"/>
    </w:rPr>
  </w:style>
  <w:style w:type="paragraph" w:customStyle="1" w:styleId="Normal14pt">
    <w:name w:val="Normal + 14 pt"/>
    <w:basedOn w:val="Normal10pt"/>
    <w:rsid w:val="005663B0"/>
  </w:style>
  <w:style w:type="paragraph" w:styleId="Bobletekst">
    <w:name w:val="Balloon Text"/>
    <w:basedOn w:val="Normal"/>
    <w:link w:val="BobletekstTegn"/>
    <w:rsid w:val="0027065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70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32\maler\hia-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CAEB3A47564349931DFE73CBFC1A64" ma:contentTypeVersion="7" ma:contentTypeDescription="Opprett et nytt dokument." ma:contentTypeScope="" ma:versionID="0c71ee2a5e65df8eb8fb19de6a1d7bce">
  <xsd:schema xmlns:xsd="http://www.w3.org/2001/XMLSchema" xmlns:xs="http://www.w3.org/2001/XMLSchema" xmlns:p="http://schemas.microsoft.com/office/2006/metadata/properties" xmlns:ns2="3f8e6230-9631-480d-9fcc-2f80abbc1b2f" targetNamespace="http://schemas.microsoft.com/office/2006/metadata/properties" ma:root="true" ma:fieldsID="e0138a9c1d109bfbfaa5902cf05f22f8" ns2:_="">
    <xsd:import namespace="3f8e6230-9631-480d-9fcc-2f80abbc1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e6230-9631-480d-9fcc-2f80abbc1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CAC208-4A1B-42E5-8ADE-78E4E6EE77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5E9D89-C2E6-4077-BC42-806E0FFB4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e6230-9631-480d-9fcc-2f80abbc1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1EAEF8-C861-412D-8249-3C76C1CAB695}">
  <ds:schemaRefs>
    <ds:schemaRef ds:uri="http://purl.org/dc/elements/1.1/"/>
    <ds:schemaRef ds:uri="http://schemas.microsoft.com/office/2006/documentManagement/types"/>
    <ds:schemaRef ds:uri="3f8e6230-9631-480d-9fcc-2f80abbc1b2f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hia-brev</Template>
  <TotalTime>1</TotalTime>
  <Pages>1</Pages>
  <Words>300</Words>
  <Characters>1697</Characters>
  <Application>Microsoft Office Word</Application>
  <DocSecurity>0</DocSecurity>
  <Lines>121</Lines>
  <Paragraphs>55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HiA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Stein Øiestad</dc:creator>
  <cp:keywords/>
  <cp:lastModifiedBy>Jim Kenneth Finstad</cp:lastModifiedBy>
  <cp:revision>2</cp:revision>
  <cp:lastPrinted>2004-11-04T07:33:00Z</cp:lastPrinted>
  <dcterms:created xsi:type="dcterms:W3CDTF">2024-12-06T11:56:00Z</dcterms:created>
  <dcterms:modified xsi:type="dcterms:W3CDTF">2024-12-06T11:56:00Z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0x01010069CAEB3A47564349931DFE73CBFC1A64</vt:lpwstr>
  </property>
  <property fmtid="{D5CDD505-2E9C-101B-9397-08002B2CF9AE}" pid="3" name="Dokumenttype">
    <vt:lpwstr/>
  </property>
  <property fmtid="{D5CDD505-2E9C-101B-9397-08002B2CF9AE}" pid="4" name="TaxKeyword">
    <vt:lpwstr/>
  </property>
  <property fmtid="{D5CDD505-2E9C-101B-9397-08002B2CF9AE}" pid="5" name="Funksjon">
    <vt:lpwstr>40;#Forskerutdanning|4fd11f54-5f7a-4fbf-b9a0-812509507e6e;#1374;#Ph.d.|3199db5e-326e-4120-ba3e-c8dd71a31918;#2326;#Opptak|56f3303c-3f78-4079-ba60-9a069db10567</vt:lpwstr>
  </property>
  <property fmtid="{D5CDD505-2E9C-101B-9397-08002B2CF9AE}" pid="6" name="_dlc_DocIdItemGuid">
    <vt:lpwstr>06a36eb2-24ad-4ed7-83ab-aad9a88b4a94</vt:lpwstr>
  </property>
  <property fmtid="{D5CDD505-2E9C-101B-9397-08002B2CF9AE}" pid="7" name="MSIP_Label_b4114459-e220-4ae9-b339-4ebe6008cdd4_Enabled">
    <vt:lpwstr>true</vt:lpwstr>
  </property>
  <property fmtid="{D5CDD505-2E9C-101B-9397-08002B2CF9AE}" pid="8" name="MSIP_Label_b4114459-e220-4ae9-b339-4ebe6008cdd4_SetDate">
    <vt:lpwstr>2024-02-15T08:45:22Z</vt:lpwstr>
  </property>
  <property fmtid="{D5CDD505-2E9C-101B-9397-08002B2CF9AE}" pid="9" name="MSIP_Label_b4114459-e220-4ae9-b339-4ebe6008cdd4_Method">
    <vt:lpwstr>Standard</vt:lpwstr>
  </property>
  <property fmtid="{D5CDD505-2E9C-101B-9397-08002B2CF9AE}" pid="10" name="MSIP_Label_b4114459-e220-4ae9-b339-4ebe6008cdd4_Name">
    <vt:lpwstr>b4114459-e220-4ae9-b339-4ebe6008cdd4</vt:lpwstr>
  </property>
  <property fmtid="{D5CDD505-2E9C-101B-9397-08002B2CF9AE}" pid="11" name="MSIP_Label_b4114459-e220-4ae9-b339-4ebe6008cdd4_SiteId">
    <vt:lpwstr>8482881e-3699-4b3f-b135-cf4800bc1efb</vt:lpwstr>
  </property>
  <property fmtid="{D5CDD505-2E9C-101B-9397-08002B2CF9AE}" pid="12" name="MSIP_Label_b4114459-e220-4ae9-b339-4ebe6008cdd4_ActionId">
    <vt:lpwstr>5af45fb9-422f-4d6b-a42a-300f74a4100b</vt:lpwstr>
  </property>
  <property fmtid="{D5CDD505-2E9C-101B-9397-08002B2CF9AE}" pid="13" name="MSIP_Label_b4114459-e220-4ae9-b339-4ebe6008cdd4_ContentBits">
    <vt:lpwstr>0</vt:lpwstr>
  </property>
</Properties>
</file>